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0644E" w14:textId="77777777" w:rsidR="00936BBF" w:rsidRPr="00936BBF" w:rsidRDefault="00936BBF" w:rsidP="005F5FD0">
      <w:pPr>
        <w:pStyle w:val="BodyText"/>
        <w:spacing w:after="0"/>
        <w:ind w:firstLine="0"/>
        <w:jc w:val="left"/>
        <w:rPr>
          <w:rFonts w:ascii="Calibri" w:hAnsi="Calibri"/>
          <w:sz w:val="32"/>
          <w:szCs w:val="36"/>
        </w:rPr>
      </w:pPr>
    </w:p>
    <w:p w14:paraId="5DE0644F" w14:textId="77777777" w:rsidR="00D71E90" w:rsidRPr="00936BBF" w:rsidRDefault="003719FD" w:rsidP="00936BBF">
      <w:pPr>
        <w:pStyle w:val="BodyText"/>
        <w:spacing w:after="0"/>
        <w:ind w:firstLine="0"/>
        <w:jc w:val="center"/>
        <w:rPr>
          <w:rFonts w:ascii="Calibri" w:hAnsi="Calibri"/>
          <w:b/>
          <w:sz w:val="32"/>
          <w:szCs w:val="36"/>
        </w:rPr>
      </w:pPr>
      <w:r w:rsidRPr="00936BBF">
        <w:rPr>
          <w:rFonts w:ascii="Calibri" w:hAnsi="Calibri"/>
          <w:b/>
          <w:sz w:val="32"/>
          <w:szCs w:val="36"/>
        </w:rPr>
        <w:t xml:space="preserve">Volunteer </w:t>
      </w:r>
      <w:r w:rsidR="00D71E90" w:rsidRPr="00936BBF">
        <w:rPr>
          <w:rFonts w:ascii="Calibri" w:hAnsi="Calibri"/>
          <w:b/>
          <w:sz w:val="32"/>
          <w:szCs w:val="36"/>
        </w:rPr>
        <w:t>Application Form</w:t>
      </w:r>
    </w:p>
    <w:p w14:paraId="5DE06450" w14:textId="77777777" w:rsidR="00D71E90" w:rsidRDefault="00D71E90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3"/>
        <w:gridCol w:w="7643"/>
      </w:tblGrid>
      <w:tr w:rsidR="00936BBF" w:rsidRPr="004C5E7A" w14:paraId="5DE06453" w14:textId="77777777" w:rsidTr="004C5E7A">
        <w:tc>
          <w:tcPr>
            <w:tcW w:w="1384" w:type="dxa"/>
          </w:tcPr>
          <w:p w14:paraId="5DE06451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Name</w:t>
            </w:r>
          </w:p>
        </w:tc>
        <w:tc>
          <w:tcPr>
            <w:tcW w:w="7858" w:type="dxa"/>
          </w:tcPr>
          <w:p w14:paraId="5DE06452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8"/>
                <w:szCs w:val="32"/>
                <w:lang w:eastAsia="en-GB"/>
              </w:rPr>
            </w:pPr>
          </w:p>
        </w:tc>
      </w:tr>
      <w:tr w:rsidR="00936BBF" w:rsidRPr="004C5E7A" w14:paraId="5DE06459" w14:textId="77777777" w:rsidTr="004C5E7A">
        <w:tc>
          <w:tcPr>
            <w:tcW w:w="1384" w:type="dxa"/>
          </w:tcPr>
          <w:p w14:paraId="5DE06454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Address</w:t>
            </w:r>
          </w:p>
          <w:p w14:paraId="5DE06455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  <w:p w14:paraId="5DE06456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  <w:p w14:paraId="5DE06457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7858" w:type="dxa"/>
          </w:tcPr>
          <w:p w14:paraId="5DE06458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8"/>
                <w:szCs w:val="32"/>
                <w:lang w:eastAsia="en-GB"/>
              </w:rPr>
            </w:pPr>
          </w:p>
        </w:tc>
      </w:tr>
      <w:tr w:rsidR="00936BBF" w:rsidRPr="004C5E7A" w14:paraId="5DE0645C" w14:textId="77777777" w:rsidTr="004C5E7A">
        <w:tc>
          <w:tcPr>
            <w:tcW w:w="1384" w:type="dxa"/>
          </w:tcPr>
          <w:p w14:paraId="5DE0645A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Post Code</w:t>
            </w:r>
          </w:p>
        </w:tc>
        <w:tc>
          <w:tcPr>
            <w:tcW w:w="7858" w:type="dxa"/>
          </w:tcPr>
          <w:p w14:paraId="5DE0645B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8"/>
                <w:szCs w:val="32"/>
                <w:lang w:eastAsia="en-GB"/>
              </w:rPr>
            </w:pPr>
          </w:p>
        </w:tc>
      </w:tr>
      <w:tr w:rsidR="00936BBF" w:rsidRPr="004C5E7A" w14:paraId="5DE0645F" w14:textId="77777777" w:rsidTr="004C5E7A">
        <w:tc>
          <w:tcPr>
            <w:tcW w:w="1384" w:type="dxa"/>
          </w:tcPr>
          <w:p w14:paraId="5DE0645D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 xml:space="preserve">Mobile </w:t>
            </w:r>
          </w:p>
        </w:tc>
        <w:tc>
          <w:tcPr>
            <w:tcW w:w="7858" w:type="dxa"/>
          </w:tcPr>
          <w:p w14:paraId="5DE0645E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8"/>
                <w:szCs w:val="32"/>
                <w:lang w:eastAsia="en-GB"/>
              </w:rPr>
            </w:pPr>
          </w:p>
        </w:tc>
      </w:tr>
      <w:tr w:rsidR="00936BBF" w:rsidRPr="004C5E7A" w14:paraId="5DE06462" w14:textId="77777777" w:rsidTr="004C5E7A">
        <w:tc>
          <w:tcPr>
            <w:tcW w:w="1384" w:type="dxa"/>
          </w:tcPr>
          <w:p w14:paraId="5DE06460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Email</w:t>
            </w:r>
          </w:p>
        </w:tc>
        <w:tc>
          <w:tcPr>
            <w:tcW w:w="7858" w:type="dxa"/>
          </w:tcPr>
          <w:p w14:paraId="5DE06461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8"/>
                <w:szCs w:val="32"/>
                <w:lang w:eastAsia="en-GB"/>
              </w:rPr>
            </w:pPr>
          </w:p>
        </w:tc>
      </w:tr>
      <w:tr w:rsidR="00936BBF" w:rsidRPr="004C5E7A" w14:paraId="5DE06465" w14:textId="77777777" w:rsidTr="004C5E7A">
        <w:tc>
          <w:tcPr>
            <w:tcW w:w="1384" w:type="dxa"/>
          </w:tcPr>
          <w:p w14:paraId="5DE06463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D.O.B.</w:t>
            </w:r>
          </w:p>
        </w:tc>
        <w:tc>
          <w:tcPr>
            <w:tcW w:w="7858" w:type="dxa"/>
          </w:tcPr>
          <w:p w14:paraId="5DE06464" w14:textId="77777777" w:rsidR="00936BBF" w:rsidRPr="004C5E7A" w:rsidRDefault="00936BBF" w:rsidP="004C5E7A">
            <w:pPr>
              <w:pStyle w:val="BodyText"/>
              <w:spacing w:after="0"/>
              <w:ind w:firstLine="0"/>
              <w:rPr>
                <w:rFonts w:ascii="Calibri" w:hAnsi="Calibri"/>
                <w:sz w:val="28"/>
                <w:szCs w:val="32"/>
                <w:lang w:eastAsia="en-GB"/>
              </w:rPr>
            </w:pPr>
          </w:p>
        </w:tc>
      </w:tr>
    </w:tbl>
    <w:p w14:paraId="5DE06466" w14:textId="77777777" w:rsidR="00936BBF" w:rsidRDefault="00936BBF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p w14:paraId="5DE06467" w14:textId="77777777" w:rsidR="00F87DCD" w:rsidRDefault="00F87DCD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79"/>
        <w:gridCol w:w="7237"/>
      </w:tblGrid>
      <w:tr w:rsidR="00815357" w:rsidRPr="004C5E7A" w14:paraId="5DE0646F" w14:textId="77777777" w:rsidTr="0027248F">
        <w:tc>
          <w:tcPr>
            <w:tcW w:w="1779" w:type="dxa"/>
          </w:tcPr>
          <w:p w14:paraId="5DE06468" w14:textId="31F1A261" w:rsidR="00815357" w:rsidRPr="004C5E7A" w:rsidRDefault="00815357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b/>
                <w:sz w:val="28"/>
                <w:szCs w:val="32"/>
                <w:lang w:eastAsia="en-GB"/>
              </w:rPr>
            </w:pPr>
            <w:r w:rsidRPr="004C5E7A">
              <w:rPr>
                <w:rFonts w:ascii="Calibri" w:hAnsi="Calibri"/>
                <w:b/>
                <w:sz w:val="22"/>
                <w:szCs w:val="32"/>
                <w:lang w:eastAsia="en-GB"/>
              </w:rPr>
              <w:t>P</w:t>
            </w:r>
            <w:r w:rsidRPr="00815357">
              <w:rPr>
                <w:rFonts w:ascii="Calibri" w:hAnsi="Calibri"/>
                <w:b/>
                <w:sz w:val="24"/>
                <w:szCs w:val="24"/>
                <w:lang w:eastAsia="en-GB"/>
              </w:rPr>
              <w:t>osition applied for</w:t>
            </w:r>
            <w:r w:rsidRPr="004C5E7A">
              <w:rPr>
                <w:rFonts w:ascii="Calibri" w:hAnsi="Calibri"/>
                <w:b/>
                <w:sz w:val="22"/>
                <w:szCs w:val="32"/>
                <w:lang w:eastAsia="en-GB"/>
              </w:rPr>
              <w:t xml:space="preserve"> </w:t>
            </w:r>
          </w:p>
        </w:tc>
        <w:tc>
          <w:tcPr>
            <w:tcW w:w="7237" w:type="dxa"/>
          </w:tcPr>
          <w:p w14:paraId="5DE0646E" w14:textId="77777777" w:rsidR="00815357" w:rsidRPr="004C5E7A" w:rsidRDefault="00815357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szCs w:val="32"/>
                <w:lang w:eastAsia="en-GB"/>
              </w:rPr>
            </w:pPr>
          </w:p>
        </w:tc>
      </w:tr>
    </w:tbl>
    <w:p w14:paraId="5DE0648E" w14:textId="77777777" w:rsidR="00936BBF" w:rsidRDefault="00936BBF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p w14:paraId="2F37D521" w14:textId="77777777" w:rsidR="00CC3BDB" w:rsidRDefault="00CC3BDB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1"/>
        <w:gridCol w:w="3000"/>
        <w:gridCol w:w="3005"/>
      </w:tblGrid>
      <w:tr w:rsidR="00F87DCD" w:rsidRPr="004C5E7A" w14:paraId="5DE06490" w14:textId="77777777" w:rsidTr="004C5E7A">
        <w:tc>
          <w:tcPr>
            <w:tcW w:w="9242" w:type="dxa"/>
            <w:gridSpan w:val="3"/>
          </w:tcPr>
          <w:p w14:paraId="5DE0648F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b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b/>
                <w:sz w:val="24"/>
                <w:szCs w:val="24"/>
                <w:lang w:eastAsia="en-GB"/>
              </w:rPr>
              <w:t>Coaching Qualifications</w:t>
            </w:r>
          </w:p>
        </w:tc>
      </w:tr>
      <w:tr w:rsidR="00F87DCD" w:rsidRPr="004C5E7A" w14:paraId="5DE06494" w14:textId="77777777" w:rsidTr="004C5E7A">
        <w:tc>
          <w:tcPr>
            <w:tcW w:w="3080" w:type="dxa"/>
          </w:tcPr>
          <w:p w14:paraId="5DE06491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Current RFU Coaching level</w:t>
            </w:r>
          </w:p>
        </w:tc>
        <w:tc>
          <w:tcPr>
            <w:tcW w:w="3081" w:type="dxa"/>
          </w:tcPr>
          <w:p w14:paraId="5DE06492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Date taken</w:t>
            </w:r>
          </w:p>
        </w:tc>
        <w:tc>
          <w:tcPr>
            <w:tcW w:w="3081" w:type="dxa"/>
          </w:tcPr>
          <w:p w14:paraId="5DE06493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Course Venue</w:t>
            </w:r>
          </w:p>
        </w:tc>
      </w:tr>
      <w:tr w:rsidR="00F87DCD" w:rsidRPr="004C5E7A" w14:paraId="5DE06498" w14:textId="77777777" w:rsidTr="004C5E7A">
        <w:tc>
          <w:tcPr>
            <w:tcW w:w="3080" w:type="dxa"/>
          </w:tcPr>
          <w:p w14:paraId="5DE06495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Level 1</w:t>
            </w:r>
          </w:p>
        </w:tc>
        <w:tc>
          <w:tcPr>
            <w:tcW w:w="3081" w:type="dxa"/>
          </w:tcPr>
          <w:p w14:paraId="5DE06496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81" w:type="dxa"/>
          </w:tcPr>
          <w:p w14:paraId="5DE06497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  <w:tr w:rsidR="00F87DCD" w:rsidRPr="004C5E7A" w14:paraId="5DE0649C" w14:textId="77777777" w:rsidTr="004C5E7A">
        <w:tc>
          <w:tcPr>
            <w:tcW w:w="3080" w:type="dxa"/>
          </w:tcPr>
          <w:p w14:paraId="5DE06499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Level 2</w:t>
            </w:r>
          </w:p>
        </w:tc>
        <w:tc>
          <w:tcPr>
            <w:tcW w:w="3081" w:type="dxa"/>
          </w:tcPr>
          <w:p w14:paraId="5DE0649A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81" w:type="dxa"/>
          </w:tcPr>
          <w:p w14:paraId="5DE0649B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  <w:tr w:rsidR="00F87DCD" w:rsidRPr="004C5E7A" w14:paraId="5DE064A0" w14:textId="77777777" w:rsidTr="004C5E7A">
        <w:tc>
          <w:tcPr>
            <w:tcW w:w="3080" w:type="dxa"/>
          </w:tcPr>
          <w:p w14:paraId="5DE0649D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Level 3</w:t>
            </w:r>
          </w:p>
        </w:tc>
        <w:tc>
          <w:tcPr>
            <w:tcW w:w="3081" w:type="dxa"/>
          </w:tcPr>
          <w:p w14:paraId="5DE0649E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81" w:type="dxa"/>
          </w:tcPr>
          <w:p w14:paraId="5DE0649F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  <w:tr w:rsidR="00F87DCD" w:rsidRPr="004C5E7A" w14:paraId="5DE064A4" w14:textId="77777777" w:rsidTr="004C5E7A">
        <w:tc>
          <w:tcPr>
            <w:tcW w:w="3080" w:type="dxa"/>
          </w:tcPr>
          <w:p w14:paraId="5DE064A1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Level 4</w:t>
            </w:r>
          </w:p>
        </w:tc>
        <w:tc>
          <w:tcPr>
            <w:tcW w:w="3081" w:type="dxa"/>
          </w:tcPr>
          <w:p w14:paraId="5DE064A2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81" w:type="dxa"/>
          </w:tcPr>
          <w:p w14:paraId="5DE064A3" w14:textId="77777777" w:rsidR="00F87DCD" w:rsidRPr="004C5E7A" w:rsidRDefault="00F87DCD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</w:tbl>
    <w:p w14:paraId="5DE064A5" w14:textId="77777777" w:rsidR="00F87DCD" w:rsidRDefault="00F87DCD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p w14:paraId="48307178" w14:textId="77777777" w:rsidR="00CC3BDB" w:rsidRDefault="00CC3BDB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3"/>
        <w:gridCol w:w="3039"/>
        <w:gridCol w:w="2964"/>
      </w:tblGrid>
      <w:tr w:rsidR="00D968F1" w:rsidRPr="004C5E7A" w14:paraId="5DE064A7" w14:textId="77777777" w:rsidTr="004C5E7A">
        <w:tc>
          <w:tcPr>
            <w:tcW w:w="9242" w:type="dxa"/>
            <w:gridSpan w:val="3"/>
          </w:tcPr>
          <w:p w14:paraId="5DE064A6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b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b/>
                <w:sz w:val="24"/>
                <w:szCs w:val="24"/>
                <w:lang w:eastAsia="en-GB"/>
              </w:rPr>
              <w:t>Other Courses/Qualifications/CPD Attended</w:t>
            </w:r>
          </w:p>
        </w:tc>
      </w:tr>
      <w:tr w:rsidR="00D968F1" w:rsidRPr="004C5E7A" w14:paraId="5DE064AB" w14:textId="77777777" w:rsidTr="004C5E7A">
        <w:tc>
          <w:tcPr>
            <w:tcW w:w="3085" w:type="dxa"/>
          </w:tcPr>
          <w:p w14:paraId="5DE064A8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Course</w:t>
            </w:r>
          </w:p>
        </w:tc>
        <w:tc>
          <w:tcPr>
            <w:tcW w:w="3119" w:type="dxa"/>
          </w:tcPr>
          <w:p w14:paraId="5DE064A9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Date taken</w:t>
            </w:r>
          </w:p>
        </w:tc>
        <w:tc>
          <w:tcPr>
            <w:tcW w:w="3038" w:type="dxa"/>
          </w:tcPr>
          <w:p w14:paraId="5DE064AA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4"/>
                <w:lang w:eastAsia="en-GB"/>
              </w:rPr>
              <w:t>Course Venue</w:t>
            </w:r>
          </w:p>
        </w:tc>
      </w:tr>
      <w:tr w:rsidR="00D968F1" w:rsidRPr="004C5E7A" w14:paraId="5DE064AF" w14:textId="77777777" w:rsidTr="004C5E7A">
        <w:tc>
          <w:tcPr>
            <w:tcW w:w="3085" w:type="dxa"/>
          </w:tcPr>
          <w:p w14:paraId="5DE064AC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119" w:type="dxa"/>
          </w:tcPr>
          <w:p w14:paraId="5DE064AD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38" w:type="dxa"/>
          </w:tcPr>
          <w:p w14:paraId="5DE064AE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  <w:tr w:rsidR="00D968F1" w:rsidRPr="004C5E7A" w14:paraId="5DE064B3" w14:textId="77777777" w:rsidTr="004C5E7A">
        <w:tc>
          <w:tcPr>
            <w:tcW w:w="3085" w:type="dxa"/>
          </w:tcPr>
          <w:p w14:paraId="5DE064B0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119" w:type="dxa"/>
          </w:tcPr>
          <w:p w14:paraId="5DE064B1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38" w:type="dxa"/>
          </w:tcPr>
          <w:p w14:paraId="5DE064B2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  <w:tr w:rsidR="00D968F1" w:rsidRPr="004C5E7A" w14:paraId="5DE064B7" w14:textId="77777777" w:rsidTr="004C5E7A">
        <w:tc>
          <w:tcPr>
            <w:tcW w:w="3085" w:type="dxa"/>
          </w:tcPr>
          <w:p w14:paraId="5DE064B4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119" w:type="dxa"/>
          </w:tcPr>
          <w:p w14:paraId="5DE064B5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38" w:type="dxa"/>
          </w:tcPr>
          <w:p w14:paraId="5DE064B6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  <w:tr w:rsidR="00D968F1" w:rsidRPr="004C5E7A" w14:paraId="5DE064BB" w14:textId="77777777" w:rsidTr="004C5E7A">
        <w:tc>
          <w:tcPr>
            <w:tcW w:w="3085" w:type="dxa"/>
          </w:tcPr>
          <w:p w14:paraId="5DE064B8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119" w:type="dxa"/>
          </w:tcPr>
          <w:p w14:paraId="5DE064B9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38" w:type="dxa"/>
          </w:tcPr>
          <w:p w14:paraId="5DE064BA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  <w:tr w:rsidR="00D968F1" w:rsidRPr="004C5E7A" w14:paraId="5DE064BF" w14:textId="77777777" w:rsidTr="004C5E7A">
        <w:tc>
          <w:tcPr>
            <w:tcW w:w="3085" w:type="dxa"/>
          </w:tcPr>
          <w:p w14:paraId="5DE064BC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119" w:type="dxa"/>
          </w:tcPr>
          <w:p w14:paraId="5DE064BD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38" w:type="dxa"/>
          </w:tcPr>
          <w:p w14:paraId="5DE064BE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  <w:tr w:rsidR="00D968F1" w:rsidRPr="004C5E7A" w14:paraId="5DE064C3" w14:textId="77777777" w:rsidTr="004C5E7A">
        <w:tc>
          <w:tcPr>
            <w:tcW w:w="3085" w:type="dxa"/>
          </w:tcPr>
          <w:p w14:paraId="5DE064C0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119" w:type="dxa"/>
          </w:tcPr>
          <w:p w14:paraId="5DE064C1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38" w:type="dxa"/>
          </w:tcPr>
          <w:p w14:paraId="5DE064C2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  <w:tr w:rsidR="00D968F1" w:rsidRPr="004C5E7A" w14:paraId="5DE064C7" w14:textId="77777777" w:rsidTr="004C5E7A">
        <w:tc>
          <w:tcPr>
            <w:tcW w:w="3085" w:type="dxa"/>
          </w:tcPr>
          <w:p w14:paraId="5DE064C4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119" w:type="dxa"/>
          </w:tcPr>
          <w:p w14:paraId="5DE064C5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  <w:tc>
          <w:tcPr>
            <w:tcW w:w="3038" w:type="dxa"/>
          </w:tcPr>
          <w:p w14:paraId="5DE064C6" w14:textId="77777777" w:rsidR="00D968F1" w:rsidRPr="004C5E7A" w:rsidRDefault="00D968F1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4"/>
                <w:lang w:eastAsia="en-GB"/>
              </w:rPr>
            </w:pPr>
          </w:p>
        </w:tc>
      </w:tr>
    </w:tbl>
    <w:p w14:paraId="5DE064C8" w14:textId="77777777" w:rsidR="00936BBF" w:rsidRDefault="00936BBF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p w14:paraId="5DE064C9" w14:textId="77777777" w:rsidR="00936BBF" w:rsidRDefault="00936BBF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p w14:paraId="46D52B7B" w14:textId="77777777" w:rsidR="00CC3BDB" w:rsidRDefault="00CC3BDB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p w14:paraId="300EF18A" w14:textId="77777777" w:rsidR="00CC3BDB" w:rsidRDefault="00CC3BDB" w:rsidP="00D71E90">
      <w:pPr>
        <w:pStyle w:val="BodyText"/>
        <w:spacing w:after="0"/>
        <w:ind w:firstLine="0"/>
        <w:rPr>
          <w:rFonts w:ascii="Calibri" w:hAnsi="Calibri"/>
          <w:sz w:val="28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D968F1" w:rsidRPr="004C5E7A" w14:paraId="5DE064CD" w14:textId="77777777" w:rsidTr="004C5E7A">
        <w:tc>
          <w:tcPr>
            <w:tcW w:w="9242" w:type="dxa"/>
          </w:tcPr>
          <w:p w14:paraId="5DE064CA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4"/>
                <w:szCs w:val="28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8"/>
                <w:lang w:eastAsia="en-GB"/>
              </w:rPr>
              <w:lastRenderedPageBreak/>
              <w:t xml:space="preserve">Please provide an outline of your coaching/managerial experience to date including, Clubs, Schools, Representative </w:t>
            </w:r>
            <w:proofErr w:type="spellStart"/>
            <w:r w:rsidRPr="004C5E7A">
              <w:rPr>
                <w:rFonts w:ascii="Calibri" w:hAnsi="Calibri"/>
                <w:sz w:val="24"/>
                <w:szCs w:val="28"/>
                <w:lang w:eastAsia="en-GB"/>
              </w:rPr>
              <w:t>etc</w:t>
            </w:r>
            <w:proofErr w:type="spellEnd"/>
            <w:r w:rsidRPr="004C5E7A">
              <w:rPr>
                <w:rFonts w:ascii="Calibri" w:hAnsi="Calibri"/>
                <w:sz w:val="24"/>
                <w:szCs w:val="28"/>
                <w:lang w:eastAsia="en-GB"/>
              </w:rPr>
              <w:t>:</w:t>
            </w:r>
          </w:p>
          <w:p w14:paraId="5DE064CB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i/>
                <w:sz w:val="22"/>
                <w:szCs w:val="24"/>
                <w:lang w:eastAsia="en-GB"/>
              </w:rPr>
            </w:pPr>
            <w:r w:rsidRPr="004C5E7A">
              <w:rPr>
                <w:rFonts w:ascii="Calibri" w:hAnsi="Calibri"/>
                <w:i/>
                <w:sz w:val="22"/>
                <w:szCs w:val="24"/>
                <w:lang w:eastAsia="en-GB"/>
              </w:rPr>
              <w:t>If you have a pre prepared rugby coaching CV already then please attach with the application</w:t>
            </w:r>
          </w:p>
          <w:p w14:paraId="5DE064CC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</w:tc>
      </w:tr>
      <w:tr w:rsidR="00D968F1" w:rsidRPr="004C5E7A" w14:paraId="5DE064EC" w14:textId="77777777" w:rsidTr="004C5E7A">
        <w:tc>
          <w:tcPr>
            <w:tcW w:w="9242" w:type="dxa"/>
          </w:tcPr>
          <w:p w14:paraId="5DE064CE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CF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0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1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2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3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4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5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6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7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8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9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A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B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C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D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E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DF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0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1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2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3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4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5" w14:textId="77777777" w:rsidR="00056F18" w:rsidRPr="004C5E7A" w:rsidRDefault="00056F18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6" w14:textId="77777777" w:rsidR="00056F18" w:rsidRPr="004C5E7A" w:rsidRDefault="00056F18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7" w14:textId="77777777" w:rsidR="00056F18" w:rsidRPr="004C5E7A" w:rsidRDefault="00056F18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8" w14:textId="77777777" w:rsidR="00056F18" w:rsidRPr="004C5E7A" w:rsidRDefault="00056F18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9" w14:textId="77777777" w:rsidR="00056F18" w:rsidRPr="004C5E7A" w:rsidRDefault="00056F18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A" w14:textId="77777777" w:rsidR="00056F18" w:rsidRPr="004C5E7A" w:rsidRDefault="00056F18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4EB" w14:textId="77777777" w:rsidR="00D968F1" w:rsidRPr="004C5E7A" w:rsidRDefault="00D968F1" w:rsidP="004C5E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</w:tc>
      </w:tr>
    </w:tbl>
    <w:p w14:paraId="5DE064ED" w14:textId="77777777" w:rsidR="00D71E90" w:rsidRDefault="00D71E90" w:rsidP="00D968F1">
      <w:pPr>
        <w:pStyle w:val="BodyText"/>
        <w:spacing w:after="0"/>
        <w:ind w:firstLine="0"/>
        <w:jc w:val="left"/>
        <w:rPr>
          <w:rFonts w:ascii="Calibri" w:hAnsi="Calibri"/>
          <w:sz w:val="22"/>
          <w:szCs w:val="24"/>
        </w:rPr>
      </w:pPr>
    </w:p>
    <w:p w14:paraId="5DE064EE" w14:textId="77777777" w:rsidR="00056F18" w:rsidRDefault="00056F18" w:rsidP="00D968F1">
      <w:pPr>
        <w:pStyle w:val="BodyText"/>
        <w:spacing w:after="0"/>
        <w:ind w:firstLine="0"/>
        <w:jc w:val="left"/>
        <w:rPr>
          <w:rFonts w:ascii="Calibri" w:hAnsi="Calibri"/>
          <w:sz w:val="22"/>
          <w:szCs w:val="24"/>
        </w:rPr>
      </w:pPr>
    </w:p>
    <w:p w14:paraId="5DE064EF" w14:textId="77777777" w:rsidR="00056F18" w:rsidRPr="00936BBF" w:rsidRDefault="00056F18" w:rsidP="00D968F1">
      <w:pPr>
        <w:pStyle w:val="BodyText"/>
        <w:spacing w:after="0"/>
        <w:ind w:firstLine="0"/>
        <w:jc w:val="left"/>
        <w:rPr>
          <w:rFonts w:ascii="Calibri" w:hAnsi="Calibri"/>
          <w:sz w:val="22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7"/>
        <w:gridCol w:w="3018"/>
        <w:gridCol w:w="1488"/>
        <w:gridCol w:w="543"/>
        <w:gridCol w:w="15"/>
        <w:gridCol w:w="1838"/>
        <w:gridCol w:w="16"/>
        <w:gridCol w:w="591"/>
      </w:tblGrid>
      <w:tr w:rsidR="00056F18" w:rsidRPr="004C5E7A" w14:paraId="5DE064F6" w14:textId="77777777" w:rsidTr="004C5E7A">
        <w:tc>
          <w:tcPr>
            <w:tcW w:w="4644" w:type="dxa"/>
            <w:gridSpan w:val="2"/>
            <w:tcBorders>
              <w:right w:val="single" w:sz="4" w:space="0" w:color="auto"/>
            </w:tcBorders>
          </w:tcPr>
          <w:p w14:paraId="5DE064F0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8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8"/>
                <w:lang w:eastAsia="en-GB"/>
              </w:rPr>
              <w:t xml:space="preserve">Do you have a valid </w:t>
            </w:r>
            <w:r w:rsidR="008431DF">
              <w:rPr>
                <w:rFonts w:ascii="Calibri" w:hAnsi="Calibri"/>
                <w:sz w:val="24"/>
                <w:szCs w:val="28"/>
                <w:lang w:eastAsia="en-GB"/>
              </w:rPr>
              <w:t>DBS</w:t>
            </w:r>
            <w:r w:rsidRPr="004C5E7A">
              <w:rPr>
                <w:rFonts w:ascii="Calibri" w:hAnsi="Calibri"/>
                <w:sz w:val="24"/>
                <w:szCs w:val="28"/>
                <w:lang w:eastAsia="en-GB"/>
              </w:rPr>
              <w:t xml:space="preserve"> Clearance?</w:t>
            </w:r>
          </w:p>
          <w:p w14:paraId="5DE064F1" w14:textId="77777777" w:rsidR="00056F18" w:rsidRPr="004C5E7A" w:rsidRDefault="00195D0E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sz w:val="22"/>
                <w:lang w:eastAsia="en-GB"/>
              </w:rPr>
              <w:t>(please tick)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14:paraId="5DE064F2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sz w:val="22"/>
                <w:lang w:eastAsia="en-GB"/>
              </w:rPr>
              <w:t>Yes</w:t>
            </w:r>
          </w:p>
        </w:tc>
        <w:tc>
          <w:tcPr>
            <w:tcW w:w="570" w:type="dxa"/>
            <w:gridSpan w:val="2"/>
            <w:tcBorders>
              <w:right w:val="single" w:sz="4" w:space="0" w:color="auto"/>
            </w:tcBorders>
          </w:tcPr>
          <w:p w14:paraId="5DE064F3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  <w:tc>
          <w:tcPr>
            <w:tcW w:w="1889" w:type="dxa"/>
            <w:tcBorders>
              <w:left w:val="single" w:sz="4" w:space="0" w:color="auto"/>
              <w:right w:val="single" w:sz="4" w:space="0" w:color="auto"/>
            </w:tcBorders>
          </w:tcPr>
          <w:p w14:paraId="5DE064F4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sz w:val="22"/>
                <w:lang w:eastAsia="en-GB"/>
              </w:rPr>
              <w:t>No</w:t>
            </w:r>
          </w:p>
        </w:tc>
        <w:tc>
          <w:tcPr>
            <w:tcW w:w="621" w:type="dxa"/>
            <w:gridSpan w:val="2"/>
            <w:tcBorders>
              <w:left w:val="single" w:sz="4" w:space="0" w:color="auto"/>
            </w:tcBorders>
          </w:tcPr>
          <w:p w14:paraId="5DE064F5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</w:tr>
      <w:tr w:rsidR="00056F18" w:rsidRPr="004C5E7A" w14:paraId="5DE064FC" w14:textId="77777777" w:rsidTr="004C5E7A">
        <w:tc>
          <w:tcPr>
            <w:tcW w:w="1526" w:type="dxa"/>
          </w:tcPr>
          <w:p w14:paraId="5DE064F7" w14:textId="2EA16080" w:rsidR="00056F18" w:rsidRPr="004C5E7A" w:rsidRDefault="000569D5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>
              <w:rPr>
                <w:rFonts w:ascii="Calibri" w:hAnsi="Calibri"/>
                <w:sz w:val="22"/>
                <w:lang w:eastAsia="en-GB"/>
              </w:rPr>
              <w:t>DBS</w:t>
            </w:r>
            <w:r w:rsidR="00056F18" w:rsidRPr="004C5E7A">
              <w:rPr>
                <w:rFonts w:ascii="Calibri" w:hAnsi="Calibri"/>
                <w:sz w:val="22"/>
                <w:lang w:eastAsia="en-GB"/>
              </w:rPr>
              <w:t xml:space="preserve"> Number</w:t>
            </w: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14:paraId="5DE064F8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  <w:p w14:paraId="5DE064F9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  <w:tc>
          <w:tcPr>
            <w:tcW w:w="1518" w:type="dxa"/>
            <w:tcBorders>
              <w:left w:val="single" w:sz="4" w:space="0" w:color="auto"/>
              <w:right w:val="single" w:sz="4" w:space="0" w:color="auto"/>
            </w:tcBorders>
          </w:tcPr>
          <w:p w14:paraId="5DE064FA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sz w:val="22"/>
                <w:lang w:eastAsia="en-GB"/>
              </w:rPr>
              <w:t>Issue Date</w:t>
            </w:r>
          </w:p>
        </w:tc>
        <w:tc>
          <w:tcPr>
            <w:tcW w:w="3080" w:type="dxa"/>
            <w:gridSpan w:val="5"/>
            <w:tcBorders>
              <w:left w:val="single" w:sz="4" w:space="0" w:color="auto"/>
            </w:tcBorders>
          </w:tcPr>
          <w:p w14:paraId="5DE064FB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</w:tr>
      <w:tr w:rsidR="00056F18" w:rsidRPr="004C5E7A" w14:paraId="5DE064FF" w14:textId="77777777" w:rsidTr="004C5E7A">
        <w:tc>
          <w:tcPr>
            <w:tcW w:w="4644" w:type="dxa"/>
            <w:gridSpan w:val="2"/>
            <w:tcBorders>
              <w:right w:val="single" w:sz="4" w:space="0" w:color="auto"/>
            </w:tcBorders>
          </w:tcPr>
          <w:p w14:paraId="5DE064FD" w14:textId="77777777" w:rsidR="00056F18" w:rsidRPr="004C5E7A" w:rsidRDefault="00056F18" w:rsidP="008431DF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i/>
                <w:sz w:val="24"/>
                <w:szCs w:val="28"/>
                <w:lang w:eastAsia="en-GB"/>
              </w:rPr>
              <w:t xml:space="preserve">If no, would you be willing to undertake a </w:t>
            </w:r>
            <w:r w:rsidR="008431DF">
              <w:rPr>
                <w:rFonts w:ascii="Calibri" w:hAnsi="Calibri"/>
                <w:i/>
                <w:sz w:val="24"/>
                <w:szCs w:val="28"/>
                <w:lang w:eastAsia="en-GB"/>
              </w:rPr>
              <w:t>DBS</w:t>
            </w:r>
            <w:r w:rsidRPr="004C5E7A">
              <w:rPr>
                <w:rFonts w:ascii="Calibri" w:hAnsi="Calibri"/>
                <w:i/>
                <w:sz w:val="24"/>
                <w:szCs w:val="28"/>
                <w:lang w:eastAsia="en-GB"/>
              </w:rPr>
              <w:t xml:space="preserve"> Check:</w:t>
            </w:r>
            <w:r w:rsidRPr="004C5E7A">
              <w:rPr>
                <w:rFonts w:ascii="Calibri" w:hAnsi="Calibri"/>
                <w:sz w:val="24"/>
                <w:szCs w:val="28"/>
                <w:lang w:eastAsia="en-GB"/>
              </w:rPr>
              <w:t xml:space="preserve">     </w:t>
            </w:r>
          </w:p>
        </w:tc>
        <w:tc>
          <w:tcPr>
            <w:tcW w:w="4598" w:type="dxa"/>
            <w:gridSpan w:val="6"/>
            <w:tcBorders>
              <w:left w:val="single" w:sz="4" w:space="0" w:color="auto"/>
            </w:tcBorders>
          </w:tcPr>
          <w:p w14:paraId="5DE064FE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</w:tr>
      <w:tr w:rsidR="00056F18" w:rsidRPr="004C5E7A" w14:paraId="5DE06506" w14:textId="77777777" w:rsidTr="004C5E7A">
        <w:tc>
          <w:tcPr>
            <w:tcW w:w="4644" w:type="dxa"/>
            <w:gridSpan w:val="2"/>
            <w:tcBorders>
              <w:right w:val="single" w:sz="4" w:space="0" w:color="auto"/>
            </w:tcBorders>
          </w:tcPr>
          <w:p w14:paraId="5DE06500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4"/>
                <w:szCs w:val="28"/>
                <w:lang w:eastAsia="en-GB"/>
              </w:rPr>
            </w:pPr>
            <w:r w:rsidRPr="004C5E7A">
              <w:rPr>
                <w:rFonts w:ascii="Calibri" w:hAnsi="Calibri"/>
                <w:sz w:val="24"/>
                <w:szCs w:val="28"/>
                <w:lang w:eastAsia="en-GB"/>
              </w:rPr>
              <w:t xml:space="preserve">Are you a licensed RFU Coach?   </w:t>
            </w:r>
          </w:p>
          <w:p w14:paraId="5DE06501" w14:textId="77777777" w:rsidR="00056F18" w:rsidRPr="004C5E7A" w:rsidRDefault="00195D0E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sz w:val="22"/>
                <w:lang w:eastAsia="en-GB"/>
              </w:rPr>
              <w:t>(please tick)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14:paraId="5DE06502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sz w:val="22"/>
                <w:lang w:eastAsia="en-GB"/>
              </w:rPr>
              <w:t>Yes</w:t>
            </w:r>
          </w:p>
        </w:tc>
        <w:tc>
          <w:tcPr>
            <w:tcW w:w="555" w:type="dxa"/>
            <w:tcBorders>
              <w:right w:val="single" w:sz="4" w:space="0" w:color="auto"/>
            </w:tcBorders>
          </w:tcPr>
          <w:p w14:paraId="5DE06503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  <w:tc>
          <w:tcPr>
            <w:tcW w:w="19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DE06504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sz w:val="22"/>
                <w:lang w:eastAsia="en-GB"/>
              </w:rPr>
              <w:t>No</w:t>
            </w:r>
          </w:p>
        </w:tc>
        <w:tc>
          <w:tcPr>
            <w:tcW w:w="605" w:type="dxa"/>
            <w:tcBorders>
              <w:left w:val="single" w:sz="4" w:space="0" w:color="auto"/>
            </w:tcBorders>
          </w:tcPr>
          <w:p w14:paraId="5DE06505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</w:tr>
      <w:tr w:rsidR="00056F18" w:rsidRPr="004C5E7A" w14:paraId="5DE0650C" w14:textId="77777777" w:rsidTr="004C5E7A">
        <w:tc>
          <w:tcPr>
            <w:tcW w:w="1526" w:type="dxa"/>
          </w:tcPr>
          <w:p w14:paraId="5DE06507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sz w:val="22"/>
                <w:lang w:eastAsia="en-GB"/>
              </w:rPr>
              <w:t>Number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14:paraId="5DE06508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  <w:p w14:paraId="5DE06509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  <w:tc>
          <w:tcPr>
            <w:tcW w:w="1516" w:type="dxa"/>
            <w:tcBorders>
              <w:left w:val="single" w:sz="4" w:space="0" w:color="auto"/>
            </w:tcBorders>
          </w:tcPr>
          <w:p w14:paraId="5DE0650A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  <w:r w:rsidRPr="004C5E7A">
              <w:rPr>
                <w:rFonts w:ascii="Calibri" w:hAnsi="Calibri"/>
                <w:sz w:val="22"/>
                <w:lang w:eastAsia="en-GB"/>
              </w:rPr>
              <w:t>Issue Date</w:t>
            </w:r>
          </w:p>
        </w:tc>
        <w:tc>
          <w:tcPr>
            <w:tcW w:w="3080" w:type="dxa"/>
            <w:gridSpan w:val="5"/>
          </w:tcPr>
          <w:p w14:paraId="5DE0650B" w14:textId="77777777" w:rsidR="00056F18" w:rsidRPr="004C5E7A" w:rsidRDefault="00056F18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</w:tr>
      <w:tr w:rsidR="007B017A" w:rsidRPr="004C5E7A" w14:paraId="5DE06512" w14:textId="77777777" w:rsidTr="004C5E7A">
        <w:tc>
          <w:tcPr>
            <w:tcW w:w="1526" w:type="dxa"/>
          </w:tcPr>
          <w:p w14:paraId="5DE0650D" w14:textId="77777777" w:rsidR="007B017A" w:rsidRDefault="007B017A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  <w:p w14:paraId="5DE0650E" w14:textId="77777777" w:rsidR="007B017A" w:rsidRPr="004C5E7A" w:rsidRDefault="007B017A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14:paraId="5DE0650F" w14:textId="77777777" w:rsidR="007B017A" w:rsidRPr="004C5E7A" w:rsidRDefault="007B017A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  <w:tc>
          <w:tcPr>
            <w:tcW w:w="1516" w:type="dxa"/>
            <w:tcBorders>
              <w:left w:val="single" w:sz="4" w:space="0" w:color="auto"/>
            </w:tcBorders>
          </w:tcPr>
          <w:p w14:paraId="5DE06510" w14:textId="77777777" w:rsidR="007B017A" w:rsidRPr="004C5E7A" w:rsidRDefault="007B017A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  <w:tc>
          <w:tcPr>
            <w:tcW w:w="3080" w:type="dxa"/>
            <w:gridSpan w:val="5"/>
          </w:tcPr>
          <w:p w14:paraId="5DE06511" w14:textId="77777777" w:rsidR="007B017A" w:rsidRPr="004C5E7A" w:rsidRDefault="007B017A" w:rsidP="004C5E7A">
            <w:pPr>
              <w:pStyle w:val="BodyText"/>
              <w:spacing w:after="0"/>
              <w:ind w:firstLine="0"/>
              <w:rPr>
                <w:rFonts w:ascii="Calibri" w:hAnsi="Calibri"/>
                <w:sz w:val="22"/>
                <w:lang w:eastAsia="en-GB"/>
              </w:rPr>
            </w:pPr>
          </w:p>
        </w:tc>
      </w:tr>
    </w:tbl>
    <w:p w14:paraId="5DE06513" w14:textId="77777777" w:rsidR="00936BBF" w:rsidRDefault="00936BBF" w:rsidP="00936BBF">
      <w:pPr>
        <w:pStyle w:val="BodyText"/>
        <w:spacing w:after="0"/>
        <w:ind w:firstLine="0"/>
        <w:rPr>
          <w:rFonts w:ascii="Calibri" w:hAnsi="Calibri"/>
          <w:sz w:val="22"/>
        </w:rPr>
      </w:pPr>
    </w:p>
    <w:p w14:paraId="5DE06514" w14:textId="77777777" w:rsidR="007B017A" w:rsidRDefault="007B017A" w:rsidP="00936BBF">
      <w:pPr>
        <w:pStyle w:val="BodyText"/>
        <w:spacing w:after="0"/>
        <w:ind w:firstLine="0"/>
        <w:rPr>
          <w:rFonts w:ascii="Calibri" w:hAnsi="Calibri"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16"/>
      </w:tblGrid>
      <w:tr w:rsidR="007B017A" w:rsidRPr="004C5E7A" w14:paraId="5DE06518" w14:textId="77777777" w:rsidTr="00BD4CE4">
        <w:tc>
          <w:tcPr>
            <w:tcW w:w="9242" w:type="dxa"/>
          </w:tcPr>
          <w:p w14:paraId="5DE06515" w14:textId="77777777" w:rsidR="007B017A" w:rsidRPr="00840ECD" w:rsidRDefault="007B017A" w:rsidP="007B01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4"/>
                <w:szCs w:val="28"/>
                <w:lang w:eastAsia="en-GB"/>
              </w:rPr>
            </w:pPr>
            <w:r w:rsidRPr="00840ECD">
              <w:rPr>
                <w:rFonts w:ascii="Calibri" w:hAnsi="Calibri"/>
                <w:sz w:val="24"/>
                <w:szCs w:val="28"/>
                <w:lang w:eastAsia="en-GB"/>
              </w:rPr>
              <w:lastRenderedPageBreak/>
              <w:t xml:space="preserve">Please provide details of References below. </w:t>
            </w:r>
          </w:p>
          <w:p w14:paraId="5DE06516" w14:textId="77777777" w:rsidR="007B017A" w:rsidRPr="008A40B7" w:rsidRDefault="007B017A" w:rsidP="007B01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4"/>
                <w:szCs w:val="28"/>
                <w:highlight w:val="yellow"/>
                <w:lang w:eastAsia="en-GB"/>
              </w:rPr>
            </w:pPr>
          </w:p>
          <w:p w14:paraId="5DE06517" w14:textId="77777777" w:rsidR="007B017A" w:rsidRPr="008A40B7" w:rsidRDefault="007B017A" w:rsidP="007B017A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highlight w:val="yellow"/>
                <w:lang w:eastAsia="en-GB"/>
              </w:rPr>
            </w:pPr>
          </w:p>
        </w:tc>
      </w:tr>
      <w:tr w:rsidR="007B017A" w:rsidRPr="004C5E7A" w14:paraId="5DE06537" w14:textId="77777777" w:rsidTr="00BD4CE4">
        <w:tc>
          <w:tcPr>
            <w:tcW w:w="9242" w:type="dxa"/>
          </w:tcPr>
          <w:p w14:paraId="5DE06519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1A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1B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1C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1D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1E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1F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0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1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2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3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4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5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6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7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8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9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A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B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C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D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E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2F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30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31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32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33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34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35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  <w:p w14:paraId="5DE06536" w14:textId="77777777" w:rsidR="007B017A" w:rsidRPr="004C5E7A" w:rsidRDefault="007B017A" w:rsidP="00BD4CE4">
            <w:pPr>
              <w:pStyle w:val="BodyText"/>
              <w:spacing w:after="0"/>
              <w:ind w:firstLine="0"/>
              <w:jc w:val="left"/>
              <w:rPr>
                <w:rFonts w:ascii="Calibri" w:hAnsi="Calibri"/>
                <w:sz w:val="22"/>
                <w:szCs w:val="24"/>
                <w:lang w:eastAsia="en-GB"/>
              </w:rPr>
            </w:pPr>
          </w:p>
        </w:tc>
      </w:tr>
    </w:tbl>
    <w:p w14:paraId="5DE06538" w14:textId="77777777" w:rsidR="00B126EE" w:rsidRPr="00D361BE" w:rsidRDefault="00B126EE">
      <w:pPr>
        <w:rPr>
          <w:rFonts w:ascii="Arial" w:hAnsi="Arial" w:cs="Arial"/>
          <w:sz w:val="40"/>
          <w:szCs w:val="44"/>
        </w:rPr>
      </w:pPr>
    </w:p>
    <w:p w14:paraId="22441136" w14:textId="437F3C30" w:rsidR="00D361BE" w:rsidRDefault="00D361BE">
      <w:pPr>
        <w:jc w:val="center"/>
        <w:rPr>
          <w:rFonts w:ascii="Arial" w:hAnsi="Arial" w:cs="Arial"/>
          <w:sz w:val="36"/>
          <w:szCs w:val="36"/>
        </w:rPr>
      </w:pPr>
      <w:r w:rsidRPr="00D361BE">
        <w:rPr>
          <w:rFonts w:ascii="Arial" w:hAnsi="Arial" w:cs="Arial"/>
          <w:sz w:val="36"/>
          <w:szCs w:val="36"/>
        </w:rPr>
        <w:t xml:space="preserve">Applications must be submitted by </w:t>
      </w:r>
      <w:r w:rsidRPr="00D361BE">
        <w:rPr>
          <w:rStyle w:val="Strong"/>
          <w:rFonts w:ascii="Arial" w:hAnsi="Arial" w:cs="Arial"/>
          <w:sz w:val="36"/>
          <w:szCs w:val="36"/>
        </w:rPr>
        <w:t>30</w:t>
      </w:r>
      <w:r w:rsidR="00A22C6F">
        <w:rPr>
          <w:rStyle w:val="Strong"/>
          <w:rFonts w:ascii="Arial" w:hAnsi="Arial" w:cs="Arial"/>
          <w:sz w:val="36"/>
          <w:szCs w:val="36"/>
        </w:rPr>
        <w:t>th</w:t>
      </w:r>
      <w:r w:rsidRPr="00D361BE">
        <w:rPr>
          <w:rStyle w:val="Strong"/>
          <w:rFonts w:ascii="Arial" w:hAnsi="Arial" w:cs="Arial"/>
          <w:sz w:val="36"/>
          <w:szCs w:val="36"/>
        </w:rPr>
        <w:t xml:space="preserve"> June 2026</w:t>
      </w:r>
      <w:r w:rsidRPr="00D361BE">
        <w:rPr>
          <w:rFonts w:ascii="Arial" w:hAnsi="Arial" w:cs="Arial"/>
          <w:sz w:val="36"/>
          <w:szCs w:val="36"/>
        </w:rPr>
        <w:t xml:space="preserve">. </w:t>
      </w:r>
    </w:p>
    <w:p w14:paraId="668C2C09" w14:textId="77777777" w:rsidR="00D00D9F" w:rsidRDefault="00D00D9F">
      <w:pPr>
        <w:jc w:val="center"/>
        <w:rPr>
          <w:rFonts w:ascii="Arial" w:hAnsi="Arial" w:cs="Arial"/>
          <w:sz w:val="36"/>
          <w:szCs w:val="36"/>
        </w:rPr>
      </w:pPr>
    </w:p>
    <w:p w14:paraId="171C4B92" w14:textId="77777777" w:rsidR="00D361BE" w:rsidRDefault="00D361BE">
      <w:pPr>
        <w:jc w:val="center"/>
        <w:rPr>
          <w:rFonts w:ascii="Arial" w:hAnsi="Arial" w:cs="Arial"/>
          <w:sz w:val="32"/>
          <w:szCs w:val="32"/>
        </w:rPr>
      </w:pPr>
      <w:r w:rsidRPr="00D361BE">
        <w:rPr>
          <w:rFonts w:ascii="Arial" w:hAnsi="Arial" w:cs="Arial"/>
          <w:sz w:val="32"/>
          <w:szCs w:val="32"/>
        </w:rPr>
        <w:t>Send your completed application form</w:t>
      </w:r>
      <w:r>
        <w:rPr>
          <w:rFonts w:ascii="Arial" w:hAnsi="Arial" w:cs="Arial"/>
          <w:sz w:val="32"/>
          <w:szCs w:val="32"/>
        </w:rPr>
        <w:t xml:space="preserve"> </w:t>
      </w:r>
      <w:r w:rsidRPr="00D361BE">
        <w:rPr>
          <w:rFonts w:ascii="Arial" w:hAnsi="Arial" w:cs="Arial"/>
          <w:sz w:val="32"/>
          <w:szCs w:val="32"/>
        </w:rPr>
        <w:t>and an accompanying letter if you wish</w:t>
      </w:r>
      <w:r>
        <w:rPr>
          <w:rFonts w:ascii="Arial" w:hAnsi="Arial" w:cs="Arial"/>
          <w:sz w:val="32"/>
          <w:szCs w:val="32"/>
        </w:rPr>
        <w:t xml:space="preserve"> to support your application. </w:t>
      </w:r>
    </w:p>
    <w:p w14:paraId="156F49F0" w14:textId="21A7D254" w:rsidR="00D361BE" w:rsidRDefault="00D361BE">
      <w:pPr>
        <w:jc w:val="center"/>
        <w:rPr>
          <w:rFonts w:ascii="Arial" w:hAnsi="Arial" w:cs="Arial"/>
          <w:sz w:val="44"/>
          <w:szCs w:val="44"/>
        </w:rPr>
      </w:pPr>
      <w:r w:rsidRPr="00D361BE">
        <w:rPr>
          <w:rFonts w:ascii="Arial" w:hAnsi="Arial" w:cs="Arial"/>
          <w:sz w:val="28"/>
          <w:szCs w:val="28"/>
        </w:rPr>
        <w:t>to</w:t>
      </w:r>
      <w:r>
        <w:rPr>
          <w:rFonts w:ascii="Arial" w:hAnsi="Arial" w:cs="Arial"/>
          <w:sz w:val="44"/>
          <w:szCs w:val="44"/>
        </w:rPr>
        <w:t xml:space="preserve"> </w:t>
      </w:r>
    </w:p>
    <w:p w14:paraId="19DA8ACE" w14:textId="3E3CAD9E" w:rsidR="00D361BE" w:rsidRPr="00D361BE" w:rsidRDefault="00D361BE">
      <w:pPr>
        <w:jc w:val="center"/>
        <w:rPr>
          <w:rFonts w:ascii="Arial" w:hAnsi="Arial" w:cs="Arial"/>
          <w:b/>
          <w:bCs/>
          <w:color w:val="4472C4" w:themeColor="accent1"/>
          <w:sz w:val="72"/>
          <w:szCs w:val="96"/>
        </w:rPr>
      </w:pPr>
      <w:r w:rsidRPr="00D361BE">
        <w:rPr>
          <w:rFonts w:ascii="Arial" w:hAnsi="Arial" w:cs="Arial"/>
          <w:color w:val="4472C4" w:themeColor="accent1"/>
          <w:sz w:val="44"/>
          <w:szCs w:val="44"/>
        </w:rPr>
        <w:t xml:space="preserve"> </w:t>
      </w:r>
      <w:r w:rsidRPr="00D361BE">
        <w:rPr>
          <w:rStyle w:val="Strong"/>
          <w:rFonts w:ascii="Arial" w:hAnsi="Arial" w:cs="Arial"/>
          <w:color w:val="4472C4" w:themeColor="accent1"/>
          <w:sz w:val="40"/>
          <w:szCs w:val="40"/>
        </w:rPr>
        <w:t>hon-sec@leicestershirerubyunion.co.uk</w:t>
      </w:r>
    </w:p>
    <w:sectPr w:rsidR="00D361BE" w:rsidRPr="00D361BE" w:rsidSect="00C9186C">
      <w:headerReference w:type="default" r:id="rId7"/>
      <w:footerReference w:type="default" r:id="rId8"/>
      <w:headerReference w:type="first" r:id="rId9"/>
      <w:pgSz w:w="11906" w:h="16838"/>
      <w:pgMar w:top="1440" w:right="1440" w:bottom="1440" w:left="1440" w:header="85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87F33" w14:textId="77777777" w:rsidR="00BA6C27" w:rsidRDefault="00BA6C27" w:rsidP="00B126EE">
      <w:r>
        <w:separator/>
      </w:r>
    </w:p>
  </w:endnote>
  <w:endnote w:type="continuationSeparator" w:id="0">
    <w:p w14:paraId="7D5E2AE8" w14:textId="77777777" w:rsidR="00BA6C27" w:rsidRDefault="00BA6C27" w:rsidP="00B12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0653F" w14:textId="77777777" w:rsidR="007B017A" w:rsidRDefault="007B017A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E2B4F">
      <w:rPr>
        <w:noProof/>
      </w:rPr>
      <w:t>3</w:t>
    </w:r>
    <w:r>
      <w:fldChar w:fldCharType="end"/>
    </w:r>
  </w:p>
  <w:p w14:paraId="5DE06540" w14:textId="77777777" w:rsidR="007B017A" w:rsidRDefault="007B01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BE9BB" w14:textId="77777777" w:rsidR="00BA6C27" w:rsidRDefault="00BA6C27" w:rsidP="00B126EE">
      <w:r>
        <w:separator/>
      </w:r>
    </w:p>
  </w:footnote>
  <w:footnote w:type="continuationSeparator" w:id="0">
    <w:p w14:paraId="3979664C" w14:textId="77777777" w:rsidR="00BA6C27" w:rsidRDefault="00BA6C27" w:rsidP="00B12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0653E" w14:textId="77777777" w:rsidR="00B126EE" w:rsidRPr="00B126EE" w:rsidRDefault="00B126EE" w:rsidP="00B126EE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06541" w14:textId="77777777" w:rsidR="00E860E2" w:rsidRDefault="008E2700" w:rsidP="00E860E2">
    <w:pPr>
      <w:pStyle w:val="Header"/>
      <w:jc w:val="center"/>
    </w:pPr>
    <w:r>
      <w:rPr>
        <w:rFonts w:ascii="Calibri" w:hAnsi="Calibri"/>
        <w:noProof/>
      </w:rPr>
      <mc:AlternateContent>
        <mc:Choice Requires="wpg">
          <w:drawing>
            <wp:inline distT="0" distB="0" distL="0" distR="0" wp14:anchorId="5DE06543" wp14:editId="5DE06544">
              <wp:extent cx="1565275" cy="854710"/>
              <wp:effectExtent l="0" t="0" r="9525" b="0"/>
              <wp:docPr id="1" name="Group 1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65275" cy="854710"/>
                        <a:chOff x="0" y="0"/>
                        <a:chExt cx="49072" cy="30107"/>
                      </a:xfrm>
                    </wpg:grpSpPr>
                    <wps:wsp>
                      <wps:cNvPr id="2" name="Shape 6"/>
                      <wps:cNvSpPr>
                        <a:spLocks/>
                      </wps:cNvSpPr>
                      <wps:spPr bwMode="auto">
                        <a:xfrm>
                          <a:off x="862" y="16235"/>
                          <a:ext cx="3167" cy="3371"/>
                        </a:xfrm>
                        <a:custGeom>
                          <a:avLst/>
                          <a:gdLst>
                            <a:gd name="T0" fmla="*/ 0 w 316637"/>
                            <a:gd name="T1" fmla="*/ 0 h 337045"/>
                            <a:gd name="T2" fmla="*/ 182817 w 316637"/>
                            <a:gd name="T3" fmla="*/ 0 h 337045"/>
                            <a:gd name="T4" fmla="*/ 182817 w 316637"/>
                            <a:gd name="T5" fmla="*/ 37198 h 337045"/>
                            <a:gd name="T6" fmla="*/ 132461 w 316637"/>
                            <a:gd name="T7" fmla="*/ 58064 h 337045"/>
                            <a:gd name="T8" fmla="*/ 132461 w 316637"/>
                            <a:gd name="T9" fmla="*/ 290779 h 337045"/>
                            <a:gd name="T10" fmla="*/ 210045 w 316637"/>
                            <a:gd name="T11" fmla="*/ 290779 h 337045"/>
                            <a:gd name="T12" fmla="*/ 255626 w 316637"/>
                            <a:gd name="T13" fmla="*/ 271500 h 337045"/>
                            <a:gd name="T14" fmla="*/ 276263 w 316637"/>
                            <a:gd name="T15" fmla="*/ 204597 h 337045"/>
                            <a:gd name="T16" fmla="*/ 316637 w 316637"/>
                            <a:gd name="T17" fmla="*/ 207772 h 337045"/>
                            <a:gd name="T18" fmla="*/ 305752 w 316637"/>
                            <a:gd name="T19" fmla="*/ 337045 h 337045"/>
                            <a:gd name="T20" fmla="*/ 0 w 316637"/>
                            <a:gd name="T21" fmla="*/ 337045 h 337045"/>
                            <a:gd name="T22" fmla="*/ 0 w 316637"/>
                            <a:gd name="T23" fmla="*/ 299860 h 337045"/>
                            <a:gd name="T24" fmla="*/ 40373 w 316637"/>
                            <a:gd name="T25" fmla="*/ 278981 h 337045"/>
                            <a:gd name="T26" fmla="*/ 40373 w 316637"/>
                            <a:gd name="T27" fmla="*/ 58064 h 337045"/>
                            <a:gd name="T28" fmla="*/ 0 w 316637"/>
                            <a:gd name="T29" fmla="*/ 37198 h 337045"/>
                            <a:gd name="T30" fmla="*/ 0 w 316637"/>
                            <a:gd name="T31" fmla="*/ 0 h 337045"/>
                            <a:gd name="T32" fmla="*/ 0 w 316637"/>
                            <a:gd name="T33" fmla="*/ 0 h 337045"/>
                            <a:gd name="T34" fmla="*/ 316637 w 316637"/>
                            <a:gd name="T35" fmla="*/ 337045 h 3370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T32" t="T33" r="T34" b="T35"/>
                          <a:pathLst>
                            <a:path w="316637" h="337045">
                              <a:moveTo>
                                <a:pt x="0" y="0"/>
                              </a:moveTo>
                              <a:lnTo>
                                <a:pt x="182817" y="0"/>
                              </a:lnTo>
                              <a:lnTo>
                                <a:pt x="182817" y="37198"/>
                              </a:lnTo>
                              <a:cubicBezTo>
                                <a:pt x="149250" y="37198"/>
                                <a:pt x="132461" y="44158"/>
                                <a:pt x="132461" y="58064"/>
                              </a:cubicBezTo>
                              <a:lnTo>
                                <a:pt x="132461" y="290779"/>
                              </a:lnTo>
                              <a:lnTo>
                                <a:pt x="210045" y="290779"/>
                              </a:lnTo>
                              <a:cubicBezTo>
                                <a:pt x="229388" y="290779"/>
                                <a:pt x="244589" y="284353"/>
                                <a:pt x="255626" y="271500"/>
                              </a:cubicBezTo>
                              <a:cubicBezTo>
                                <a:pt x="266662" y="258648"/>
                                <a:pt x="273545" y="236347"/>
                                <a:pt x="276263" y="204597"/>
                              </a:cubicBezTo>
                              <a:lnTo>
                                <a:pt x="316637" y="207772"/>
                              </a:lnTo>
                              <a:lnTo>
                                <a:pt x="305752" y="337045"/>
                              </a:lnTo>
                              <a:lnTo>
                                <a:pt x="0" y="337045"/>
                              </a:lnTo>
                              <a:lnTo>
                                <a:pt x="0" y="299860"/>
                              </a:lnTo>
                              <a:cubicBezTo>
                                <a:pt x="26924" y="299860"/>
                                <a:pt x="40373" y="292900"/>
                                <a:pt x="40373" y="278981"/>
                              </a:cubicBezTo>
                              <a:lnTo>
                                <a:pt x="40373" y="58064"/>
                              </a:lnTo>
                              <a:cubicBezTo>
                                <a:pt x="40373" y="44158"/>
                                <a:pt x="26924" y="37198"/>
                                <a:pt x="0" y="3719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Shape 7"/>
                      <wps:cNvSpPr>
                        <a:spLocks/>
                      </wps:cNvSpPr>
                      <wps:spPr bwMode="auto">
                        <a:xfrm>
                          <a:off x="4251" y="16235"/>
                          <a:ext cx="3248" cy="3371"/>
                        </a:xfrm>
                        <a:custGeom>
                          <a:avLst/>
                          <a:gdLst>
                            <a:gd name="T0" fmla="*/ 0 w 324802"/>
                            <a:gd name="T1" fmla="*/ 0 h 337058"/>
                            <a:gd name="T2" fmla="*/ 313919 w 324802"/>
                            <a:gd name="T3" fmla="*/ 0 h 337058"/>
                            <a:gd name="T4" fmla="*/ 313919 w 324802"/>
                            <a:gd name="T5" fmla="*/ 102070 h 337058"/>
                            <a:gd name="T6" fmla="*/ 268554 w 324802"/>
                            <a:gd name="T7" fmla="*/ 104343 h 337058"/>
                            <a:gd name="T8" fmla="*/ 217742 w 324802"/>
                            <a:gd name="T9" fmla="*/ 46266 h 337058"/>
                            <a:gd name="T10" fmla="*/ 132461 w 324802"/>
                            <a:gd name="T11" fmla="*/ 46266 h 337058"/>
                            <a:gd name="T12" fmla="*/ 132461 w 324802"/>
                            <a:gd name="T13" fmla="*/ 141084 h 337058"/>
                            <a:gd name="T14" fmla="*/ 166942 w 324802"/>
                            <a:gd name="T15" fmla="*/ 141084 h 337058"/>
                            <a:gd name="T16" fmla="*/ 192342 w 324802"/>
                            <a:gd name="T17" fmla="*/ 90272 h 337058"/>
                            <a:gd name="T18" fmla="*/ 232258 w 324802"/>
                            <a:gd name="T19" fmla="*/ 90272 h 337058"/>
                            <a:gd name="T20" fmla="*/ 225463 w 324802"/>
                            <a:gd name="T21" fmla="*/ 231813 h 337058"/>
                            <a:gd name="T22" fmla="*/ 186449 w 324802"/>
                            <a:gd name="T23" fmla="*/ 231813 h 337058"/>
                            <a:gd name="T24" fmla="*/ 163767 w 324802"/>
                            <a:gd name="T25" fmla="*/ 179184 h 337058"/>
                            <a:gd name="T26" fmla="*/ 132461 w 324802"/>
                            <a:gd name="T27" fmla="*/ 179184 h 337058"/>
                            <a:gd name="T28" fmla="*/ 132461 w 324802"/>
                            <a:gd name="T29" fmla="*/ 290779 h 337058"/>
                            <a:gd name="T30" fmla="*/ 201422 w 324802"/>
                            <a:gd name="T31" fmla="*/ 290779 h 337058"/>
                            <a:gd name="T32" fmla="*/ 278536 w 324802"/>
                            <a:gd name="T33" fmla="*/ 204597 h 337058"/>
                            <a:gd name="T34" fmla="*/ 324802 w 324802"/>
                            <a:gd name="T35" fmla="*/ 207772 h 337058"/>
                            <a:gd name="T36" fmla="*/ 313919 w 324802"/>
                            <a:gd name="T37" fmla="*/ 337058 h 337058"/>
                            <a:gd name="T38" fmla="*/ 0 w 324802"/>
                            <a:gd name="T39" fmla="*/ 337058 h 337058"/>
                            <a:gd name="T40" fmla="*/ 0 w 324802"/>
                            <a:gd name="T41" fmla="*/ 299860 h 337058"/>
                            <a:gd name="T42" fmla="*/ 40373 w 324802"/>
                            <a:gd name="T43" fmla="*/ 278993 h 337058"/>
                            <a:gd name="T44" fmla="*/ 40373 w 324802"/>
                            <a:gd name="T45" fmla="*/ 58064 h 337058"/>
                            <a:gd name="T46" fmla="*/ 0 w 324802"/>
                            <a:gd name="T47" fmla="*/ 37211 h 337058"/>
                            <a:gd name="T48" fmla="*/ 0 w 324802"/>
                            <a:gd name="T49" fmla="*/ 0 h 337058"/>
                            <a:gd name="T50" fmla="*/ 0 w 324802"/>
                            <a:gd name="T51" fmla="*/ 0 h 337058"/>
                            <a:gd name="T52" fmla="*/ 324802 w 324802"/>
                            <a:gd name="T53" fmla="*/ 337058 h 3370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T50" t="T51" r="T52" b="T53"/>
                          <a:pathLst>
                            <a:path w="324802" h="337058">
                              <a:moveTo>
                                <a:pt x="0" y="0"/>
                              </a:moveTo>
                              <a:lnTo>
                                <a:pt x="313919" y="0"/>
                              </a:lnTo>
                              <a:lnTo>
                                <a:pt x="313919" y="102070"/>
                              </a:lnTo>
                              <a:lnTo>
                                <a:pt x="268554" y="104343"/>
                              </a:lnTo>
                              <a:cubicBezTo>
                                <a:pt x="266738" y="65634"/>
                                <a:pt x="249796" y="46266"/>
                                <a:pt x="217742" y="46266"/>
                              </a:cubicBezTo>
                              <a:lnTo>
                                <a:pt x="132461" y="46266"/>
                              </a:lnTo>
                              <a:lnTo>
                                <a:pt x="132461" y="141084"/>
                              </a:lnTo>
                              <a:lnTo>
                                <a:pt x="166942" y="141084"/>
                              </a:lnTo>
                              <a:cubicBezTo>
                                <a:pt x="181153" y="141084"/>
                                <a:pt x="189624" y="124155"/>
                                <a:pt x="192342" y="90272"/>
                              </a:cubicBezTo>
                              <a:lnTo>
                                <a:pt x="232258" y="90272"/>
                              </a:lnTo>
                              <a:lnTo>
                                <a:pt x="225463" y="231813"/>
                              </a:lnTo>
                              <a:lnTo>
                                <a:pt x="186449" y="231813"/>
                              </a:lnTo>
                              <a:cubicBezTo>
                                <a:pt x="183109" y="196736"/>
                                <a:pt x="175552" y="179184"/>
                                <a:pt x="163767" y="179184"/>
                              </a:cubicBezTo>
                              <a:lnTo>
                                <a:pt x="132461" y="179184"/>
                              </a:lnTo>
                              <a:lnTo>
                                <a:pt x="132461" y="290779"/>
                              </a:lnTo>
                              <a:lnTo>
                                <a:pt x="201422" y="290779"/>
                              </a:lnTo>
                              <a:cubicBezTo>
                                <a:pt x="249199" y="290779"/>
                                <a:pt x="274904" y="262064"/>
                                <a:pt x="278536" y="204597"/>
                              </a:cubicBezTo>
                              <a:lnTo>
                                <a:pt x="324802" y="207772"/>
                              </a:lnTo>
                              <a:lnTo>
                                <a:pt x="313919" y="337058"/>
                              </a:lnTo>
                              <a:lnTo>
                                <a:pt x="0" y="337058"/>
                              </a:lnTo>
                              <a:lnTo>
                                <a:pt x="0" y="299860"/>
                              </a:lnTo>
                              <a:cubicBezTo>
                                <a:pt x="26911" y="299860"/>
                                <a:pt x="40373" y="292900"/>
                                <a:pt x="40373" y="278993"/>
                              </a:cubicBezTo>
                              <a:lnTo>
                                <a:pt x="40373" y="58064"/>
                              </a:lnTo>
                              <a:cubicBezTo>
                                <a:pt x="40373" y="44158"/>
                                <a:pt x="26911" y="37211"/>
                                <a:pt x="0" y="37211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Shape 8"/>
                      <wps:cNvSpPr>
                        <a:spLocks/>
                      </wps:cNvSpPr>
                      <wps:spPr bwMode="auto">
                        <a:xfrm>
                          <a:off x="7807" y="16235"/>
                          <a:ext cx="1733" cy="3371"/>
                        </a:xfrm>
                        <a:custGeom>
                          <a:avLst/>
                          <a:gdLst>
                            <a:gd name="T0" fmla="*/ 0 w 173291"/>
                            <a:gd name="T1" fmla="*/ 0 h 337045"/>
                            <a:gd name="T2" fmla="*/ 173291 w 173291"/>
                            <a:gd name="T3" fmla="*/ 0 h 337045"/>
                            <a:gd name="T4" fmla="*/ 173291 w 173291"/>
                            <a:gd name="T5" fmla="*/ 37198 h 337045"/>
                            <a:gd name="T6" fmla="*/ 132918 w 173291"/>
                            <a:gd name="T7" fmla="*/ 58064 h 337045"/>
                            <a:gd name="T8" fmla="*/ 132918 w 173291"/>
                            <a:gd name="T9" fmla="*/ 278981 h 337045"/>
                            <a:gd name="T10" fmla="*/ 173291 w 173291"/>
                            <a:gd name="T11" fmla="*/ 299860 h 337045"/>
                            <a:gd name="T12" fmla="*/ 173291 w 173291"/>
                            <a:gd name="T13" fmla="*/ 337045 h 337045"/>
                            <a:gd name="T14" fmla="*/ 0 w 173291"/>
                            <a:gd name="T15" fmla="*/ 337045 h 337045"/>
                            <a:gd name="T16" fmla="*/ 0 w 173291"/>
                            <a:gd name="T17" fmla="*/ 299860 h 337045"/>
                            <a:gd name="T18" fmla="*/ 40830 w 173291"/>
                            <a:gd name="T19" fmla="*/ 278981 h 337045"/>
                            <a:gd name="T20" fmla="*/ 40830 w 173291"/>
                            <a:gd name="T21" fmla="*/ 58064 h 337045"/>
                            <a:gd name="T22" fmla="*/ 0 w 173291"/>
                            <a:gd name="T23" fmla="*/ 37198 h 337045"/>
                            <a:gd name="T24" fmla="*/ 0 w 173291"/>
                            <a:gd name="T25" fmla="*/ 0 h 337045"/>
                            <a:gd name="T26" fmla="*/ 0 w 173291"/>
                            <a:gd name="T27" fmla="*/ 0 h 337045"/>
                            <a:gd name="T28" fmla="*/ 173291 w 173291"/>
                            <a:gd name="T29" fmla="*/ 337045 h 3370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T26" t="T27" r="T28" b="T29"/>
                          <a:pathLst>
                            <a:path w="173291" h="337045">
                              <a:moveTo>
                                <a:pt x="0" y="0"/>
                              </a:moveTo>
                              <a:lnTo>
                                <a:pt x="173291" y="0"/>
                              </a:lnTo>
                              <a:lnTo>
                                <a:pt x="173291" y="37198"/>
                              </a:lnTo>
                              <a:cubicBezTo>
                                <a:pt x="146367" y="37198"/>
                                <a:pt x="132918" y="44158"/>
                                <a:pt x="132918" y="58064"/>
                              </a:cubicBezTo>
                              <a:lnTo>
                                <a:pt x="132918" y="278981"/>
                              </a:lnTo>
                              <a:cubicBezTo>
                                <a:pt x="132918" y="292900"/>
                                <a:pt x="146367" y="299860"/>
                                <a:pt x="173291" y="299860"/>
                              </a:cubicBezTo>
                              <a:lnTo>
                                <a:pt x="173291" y="337045"/>
                              </a:lnTo>
                              <a:lnTo>
                                <a:pt x="0" y="337045"/>
                              </a:lnTo>
                              <a:lnTo>
                                <a:pt x="0" y="299860"/>
                              </a:lnTo>
                              <a:cubicBezTo>
                                <a:pt x="27216" y="299860"/>
                                <a:pt x="40830" y="292900"/>
                                <a:pt x="40830" y="278981"/>
                              </a:cubicBezTo>
                              <a:lnTo>
                                <a:pt x="40830" y="58064"/>
                              </a:lnTo>
                              <a:cubicBezTo>
                                <a:pt x="40830" y="44158"/>
                                <a:pt x="27216" y="37198"/>
                                <a:pt x="0" y="3719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Shape 9"/>
                      <wps:cNvSpPr>
                        <a:spLocks/>
                      </wps:cNvSpPr>
                      <wps:spPr bwMode="auto">
                        <a:xfrm>
                          <a:off x="9812" y="16167"/>
                          <a:ext cx="3230" cy="3511"/>
                        </a:xfrm>
                        <a:custGeom>
                          <a:avLst/>
                          <a:gdLst>
                            <a:gd name="T0" fmla="*/ 164655 w 322986"/>
                            <a:gd name="T1" fmla="*/ 0 h 351117"/>
                            <a:gd name="T2" fmla="*/ 224320 w 322986"/>
                            <a:gd name="T3" fmla="*/ 8318 h 351117"/>
                            <a:gd name="T4" fmla="*/ 264008 w 322986"/>
                            <a:gd name="T5" fmla="*/ 29655 h 351117"/>
                            <a:gd name="T6" fmla="*/ 274447 w 322986"/>
                            <a:gd name="T7" fmla="*/ 6807 h 351117"/>
                            <a:gd name="T8" fmla="*/ 318897 w 322986"/>
                            <a:gd name="T9" fmla="*/ 6807 h 351117"/>
                            <a:gd name="T10" fmla="*/ 318897 w 322986"/>
                            <a:gd name="T11" fmla="*/ 117488 h 351117"/>
                            <a:gd name="T12" fmla="*/ 273088 w 322986"/>
                            <a:gd name="T13" fmla="*/ 121120 h 351117"/>
                            <a:gd name="T14" fmla="*/ 245630 w 322986"/>
                            <a:gd name="T15" fmla="*/ 66002 h 351117"/>
                            <a:gd name="T16" fmla="*/ 189611 w 322986"/>
                            <a:gd name="T17" fmla="*/ 46279 h 351117"/>
                            <a:gd name="T18" fmla="*/ 116802 w 322986"/>
                            <a:gd name="T19" fmla="*/ 80073 h 351117"/>
                            <a:gd name="T20" fmla="*/ 95262 w 322986"/>
                            <a:gd name="T21" fmla="*/ 175552 h 351117"/>
                            <a:gd name="T22" fmla="*/ 101841 w 322986"/>
                            <a:gd name="T23" fmla="*/ 230899 h 351117"/>
                            <a:gd name="T24" fmla="*/ 119977 w 322986"/>
                            <a:gd name="T25" fmla="*/ 268783 h 351117"/>
                            <a:gd name="T26" fmla="*/ 147193 w 322986"/>
                            <a:gd name="T27" fmla="*/ 290551 h 351117"/>
                            <a:gd name="T28" fmla="*/ 180543 w 322986"/>
                            <a:gd name="T29" fmla="*/ 297587 h 351117"/>
                            <a:gd name="T30" fmla="*/ 246545 w 322986"/>
                            <a:gd name="T31" fmla="*/ 280340 h 351117"/>
                            <a:gd name="T32" fmla="*/ 281699 w 322986"/>
                            <a:gd name="T33" fmla="*/ 226809 h 351117"/>
                            <a:gd name="T34" fmla="*/ 322986 w 322986"/>
                            <a:gd name="T35" fmla="*/ 237261 h 351117"/>
                            <a:gd name="T36" fmla="*/ 306197 w 322986"/>
                            <a:gd name="T37" fmla="*/ 280340 h 351117"/>
                            <a:gd name="T38" fmla="*/ 277622 w 322986"/>
                            <a:gd name="T39" fmla="*/ 316637 h 351117"/>
                            <a:gd name="T40" fmla="*/ 234074 w 322986"/>
                            <a:gd name="T41" fmla="*/ 341808 h 351117"/>
                            <a:gd name="T42" fmla="*/ 172834 w 322986"/>
                            <a:gd name="T43" fmla="*/ 351117 h 351117"/>
                            <a:gd name="T44" fmla="*/ 105461 w 322986"/>
                            <a:gd name="T45" fmla="*/ 340690 h 351117"/>
                            <a:gd name="T46" fmla="*/ 50571 w 322986"/>
                            <a:gd name="T47" fmla="*/ 308978 h 351117"/>
                            <a:gd name="T48" fmla="*/ 13601 w 322986"/>
                            <a:gd name="T49" fmla="*/ 255308 h 351117"/>
                            <a:gd name="T50" fmla="*/ 0 w 322986"/>
                            <a:gd name="T51" fmla="*/ 178956 h 351117"/>
                            <a:gd name="T52" fmla="*/ 13373 w 322986"/>
                            <a:gd name="T53" fmla="*/ 99441 h 351117"/>
                            <a:gd name="T54" fmla="*/ 49441 w 322986"/>
                            <a:gd name="T55" fmla="*/ 43714 h 351117"/>
                            <a:gd name="T56" fmla="*/ 101841 w 322986"/>
                            <a:gd name="T57" fmla="*/ 10871 h 351117"/>
                            <a:gd name="T58" fmla="*/ 164655 w 322986"/>
                            <a:gd name="T59" fmla="*/ 0 h 351117"/>
                            <a:gd name="T60" fmla="*/ 0 w 322986"/>
                            <a:gd name="T61" fmla="*/ 0 h 351117"/>
                            <a:gd name="T62" fmla="*/ 322986 w 322986"/>
                            <a:gd name="T63" fmla="*/ 351117 h 35111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T60" t="T61" r="T62" b="T63"/>
                          <a:pathLst>
                            <a:path w="322986" h="351117">
                              <a:moveTo>
                                <a:pt x="164655" y="0"/>
                              </a:moveTo>
                              <a:cubicBezTo>
                                <a:pt x="187642" y="0"/>
                                <a:pt x="207530" y="2769"/>
                                <a:pt x="224320" y="8318"/>
                              </a:cubicBezTo>
                              <a:cubicBezTo>
                                <a:pt x="241097" y="13856"/>
                                <a:pt x="254330" y="20968"/>
                                <a:pt x="264008" y="29655"/>
                              </a:cubicBezTo>
                              <a:lnTo>
                                <a:pt x="274447" y="6807"/>
                              </a:lnTo>
                              <a:lnTo>
                                <a:pt x="318897" y="6807"/>
                              </a:lnTo>
                              <a:lnTo>
                                <a:pt x="318897" y="117488"/>
                              </a:lnTo>
                              <a:lnTo>
                                <a:pt x="273088" y="121120"/>
                              </a:lnTo>
                              <a:cubicBezTo>
                                <a:pt x="268541" y="97536"/>
                                <a:pt x="259397" y="79159"/>
                                <a:pt x="245630" y="66002"/>
                              </a:cubicBezTo>
                              <a:cubicBezTo>
                                <a:pt x="231864" y="52845"/>
                                <a:pt x="213208" y="46279"/>
                                <a:pt x="189611" y="46279"/>
                              </a:cubicBezTo>
                              <a:cubicBezTo>
                                <a:pt x="155435" y="46279"/>
                                <a:pt x="131165" y="57544"/>
                                <a:pt x="116802" y="80073"/>
                              </a:cubicBezTo>
                              <a:cubicBezTo>
                                <a:pt x="102438" y="102603"/>
                                <a:pt x="95262" y="134430"/>
                                <a:pt x="95262" y="175552"/>
                              </a:cubicBezTo>
                              <a:cubicBezTo>
                                <a:pt x="95262" y="197041"/>
                                <a:pt x="97447" y="215481"/>
                                <a:pt x="101841" y="230899"/>
                              </a:cubicBezTo>
                              <a:cubicBezTo>
                                <a:pt x="106210" y="246329"/>
                                <a:pt x="112268" y="258953"/>
                                <a:pt x="119977" y="268783"/>
                              </a:cubicBezTo>
                              <a:cubicBezTo>
                                <a:pt x="127686" y="278613"/>
                                <a:pt x="136766" y="285864"/>
                                <a:pt x="147193" y="290551"/>
                              </a:cubicBezTo>
                              <a:cubicBezTo>
                                <a:pt x="157632" y="295250"/>
                                <a:pt x="168745" y="297587"/>
                                <a:pt x="180543" y="297587"/>
                              </a:cubicBezTo>
                              <a:cubicBezTo>
                                <a:pt x="208966" y="297587"/>
                                <a:pt x="230962" y="291846"/>
                                <a:pt x="246545" y="280340"/>
                              </a:cubicBezTo>
                              <a:cubicBezTo>
                                <a:pt x="262115" y="268859"/>
                                <a:pt x="273837" y="251016"/>
                                <a:pt x="281699" y="226809"/>
                              </a:cubicBezTo>
                              <a:lnTo>
                                <a:pt x="322986" y="237261"/>
                              </a:lnTo>
                              <a:cubicBezTo>
                                <a:pt x="319049" y="252375"/>
                                <a:pt x="313449" y="266738"/>
                                <a:pt x="306197" y="280340"/>
                              </a:cubicBezTo>
                              <a:cubicBezTo>
                                <a:pt x="298933" y="293967"/>
                                <a:pt x="289408" y="306057"/>
                                <a:pt x="277622" y="316637"/>
                              </a:cubicBezTo>
                              <a:cubicBezTo>
                                <a:pt x="265824" y="327228"/>
                                <a:pt x="251308" y="335623"/>
                                <a:pt x="234074" y="341808"/>
                              </a:cubicBezTo>
                              <a:cubicBezTo>
                                <a:pt x="216827" y="348006"/>
                                <a:pt x="196418" y="351117"/>
                                <a:pt x="172834" y="351117"/>
                              </a:cubicBezTo>
                              <a:cubicBezTo>
                                <a:pt x="148933" y="351117"/>
                                <a:pt x="126479" y="347637"/>
                                <a:pt x="105461" y="340690"/>
                              </a:cubicBezTo>
                              <a:cubicBezTo>
                                <a:pt x="84442" y="333744"/>
                                <a:pt x="66141" y="323177"/>
                                <a:pt x="50571" y="308978"/>
                              </a:cubicBezTo>
                              <a:cubicBezTo>
                                <a:pt x="35001" y="294792"/>
                                <a:pt x="22669" y="276898"/>
                                <a:pt x="13601" y="255308"/>
                              </a:cubicBezTo>
                              <a:cubicBezTo>
                                <a:pt x="4534" y="233693"/>
                                <a:pt x="0" y="208242"/>
                                <a:pt x="0" y="178956"/>
                              </a:cubicBezTo>
                              <a:cubicBezTo>
                                <a:pt x="0" y="148450"/>
                                <a:pt x="4457" y="121958"/>
                                <a:pt x="13373" y="99441"/>
                              </a:cubicBezTo>
                              <a:cubicBezTo>
                                <a:pt x="22301" y="76950"/>
                                <a:pt x="34315" y="58369"/>
                                <a:pt x="49441" y="43714"/>
                              </a:cubicBezTo>
                              <a:cubicBezTo>
                                <a:pt x="64554" y="29070"/>
                                <a:pt x="82029" y="18123"/>
                                <a:pt x="101841" y="10871"/>
                              </a:cubicBezTo>
                              <a:cubicBezTo>
                                <a:pt x="121640" y="3632"/>
                                <a:pt x="142583" y="0"/>
                                <a:pt x="16465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Shape 10"/>
                      <wps:cNvSpPr>
                        <a:spLocks/>
                      </wps:cNvSpPr>
                      <wps:spPr bwMode="auto">
                        <a:xfrm>
                          <a:off x="13264" y="16235"/>
                          <a:ext cx="3248" cy="3371"/>
                        </a:xfrm>
                        <a:custGeom>
                          <a:avLst/>
                          <a:gdLst>
                            <a:gd name="T0" fmla="*/ 0 w 324802"/>
                            <a:gd name="T1" fmla="*/ 0 h 337058"/>
                            <a:gd name="T2" fmla="*/ 313918 w 324802"/>
                            <a:gd name="T3" fmla="*/ 0 h 337058"/>
                            <a:gd name="T4" fmla="*/ 313918 w 324802"/>
                            <a:gd name="T5" fmla="*/ 102070 h 337058"/>
                            <a:gd name="T6" fmla="*/ 268554 w 324802"/>
                            <a:gd name="T7" fmla="*/ 104343 h 337058"/>
                            <a:gd name="T8" fmla="*/ 217741 w 324802"/>
                            <a:gd name="T9" fmla="*/ 46266 h 337058"/>
                            <a:gd name="T10" fmla="*/ 132461 w 324802"/>
                            <a:gd name="T11" fmla="*/ 46266 h 337058"/>
                            <a:gd name="T12" fmla="*/ 132461 w 324802"/>
                            <a:gd name="T13" fmla="*/ 141084 h 337058"/>
                            <a:gd name="T14" fmla="*/ 166941 w 324802"/>
                            <a:gd name="T15" fmla="*/ 141084 h 337058"/>
                            <a:gd name="T16" fmla="*/ 192341 w 324802"/>
                            <a:gd name="T17" fmla="*/ 90272 h 337058"/>
                            <a:gd name="T18" fmla="*/ 232258 w 324802"/>
                            <a:gd name="T19" fmla="*/ 90272 h 337058"/>
                            <a:gd name="T20" fmla="*/ 225463 w 324802"/>
                            <a:gd name="T21" fmla="*/ 231813 h 337058"/>
                            <a:gd name="T22" fmla="*/ 186449 w 324802"/>
                            <a:gd name="T23" fmla="*/ 231813 h 337058"/>
                            <a:gd name="T24" fmla="*/ 163766 w 324802"/>
                            <a:gd name="T25" fmla="*/ 179184 h 337058"/>
                            <a:gd name="T26" fmla="*/ 132461 w 324802"/>
                            <a:gd name="T27" fmla="*/ 179184 h 337058"/>
                            <a:gd name="T28" fmla="*/ 132461 w 324802"/>
                            <a:gd name="T29" fmla="*/ 290779 h 337058"/>
                            <a:gd name="T30" fmla="*/ 201422 w 324802"/>
                            <a:gd name="T31" fmla="*/ 290779 h 337058"/>
                            <a:gd name="T32" fmla="*/ 278536 w 324802"/>
                            <a:gd name="T33" fmla="*/ 204597 h 337058"/>
                            <a:gd name="T34" fmla="*/ 324802 w 324802"/>
                            <a:gd name="T35" fmla="*/ 207772 h 337058"/>
                            <a:gd name="T36" fmla="*/ 313918 w 324802"/>
                            <a:gd name="T37" fmla="*/ 337058 h 337058"/>
                            <a:gd name="T38" fmla="*/ 0 w 324802"/>
                            <a:gd name="T39" fmla="*/ 337058 h 337058"/>
                            <a:gd name="T40" fmla="*/ 0 w 324802"/>
                            <a:gd name="T41" fmla="*/ 299860 h 337058"/>
                            <a:gd name="T42" fmla="*/ 40373 w 324802"/>
                            <a:gd name="T43" fmla="*/ 278993 h 337058"/>
                            <a:gd name="T44" fmla="*/ 40373 w 324802"/>
                            <a:gd name="T45" fmla="*/ 58064 h 337058"/>
                            <a:gd name="T46" fmla="*/ 0 w 324802"/>
                            <a:gd name="T47" fmla="*/ 37211 h 337058"/>
                            <a:gd name="T48" fmla="*/ 0 w 324802"/>
                            <a:gd name="T49" fmla="*/ 0 h 337058"/>
                            <a:gd name="T50" fmla="*/ 0 w 324802"/>
                            <a:gd name="T51" fmla="*/ 0 h 337058"/>
                            <a:gd name="T52" fmla="*/ 324802 w 324802"/>
                            <a:gd name="T53" fmla="*/ 337058 h 3370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T50" t="T51" r="T52" b="T53"/>
                          <a:pathLst>
                            <a:path w="324802" h="337058">
                              <a:moveTo>
                                <a:pt x="0" y="0"/>
                              </a:moveTo>
                              <a:lnTo>
                                <a:pt x="313918" y="0"/>
                              </a:lnTo>
                              <a:lnTo>
                                <a:pt x="313918" y="102070"/>
                              </a:lnTo>
                              <a:lnTo>
                                <a:pt x="268554" y="104343"/>
                              </a:lnTo>
                              <a:cubicBezTo>
                                <a:pt x="266738" y="65634"/>
                                <a:pt x="249796" y="46266"/>
                                <a:pt x="217741" y="46266"/>
                              </a:cubicBezTo>
                              <a:lnTo>
                                <a:pt x="132461" y="46266"/>
                              </a:lnTo>
                              <a:lnTo>
                                <a:pt x="132461" y="141084"/>
                              </a:lnTo>
                              <a:lnTo>
                                <a:pt x="166941" y="141084"/>
                              </a:lnTo>
                              <a:cubicBezTo>
                                <a:pt x="181153" y="141084"/>
                                <a:pt x="189624" y="124155"/>
                                <a:pt x="192341" y="90272"/>
                              </a:cubicBezTo>
                              <a:lnTo>
                                <a:pt x="232258" y="90272"/>
                              </a:lnTo>
                              <a:lnTo>
                                <a:pt x="225463" y="231813"/>
                              </a:lnTo>
                              <a:lnTo>
                                <a:pt x="186449" y="231813"/>
                              </a:lnTo>
                              <a:cubicBezTo>
                                <a:pt x="183109" y="196736"/>
                                <a:pt x="175552" y="179184"/>
                                <a:pt x="163766" y="179184"/>
                              </a:cubicBezTo>
                              <a:lnTo>
                                <a:pt x="132461" y="179184"/>
                              </a:lnTo>
                              <a:lnTo>
                                <a:pt x="132461" y="290779"/>
                              </a:lnTo>
                              <a:lnTo>
                                <a:pt x="201422" y="290779"/>
                              </a:lnTo>
                              <a:cubicBezTo>
                                <a:pt x="249199" y="290779"/>
                                <a:pt x="274904" y="262064"/>
                                <a:pt x="278536" y="204597"/>
                              </a:cubicBezTo>
                              <a:lnTo>
                                <a:pt x="324802" y="207772"/>
                              </a:lnTo>
                              <a:lnTo>
                                <a:pt x="313918" y="337058"/>
                              </a:lnTo>
                              <a:lnTo>
                                <a:pt x="0" y="337058"/>
                              </a:lnTo>
                              <a:lnTo>
                                <a:pt x="0" y="299860"/>
                              </a:lnTo>
                              <a:cubicBezTo>
                                <a:pt x="26911" y="299860"/>
                                <a:pt x="40373" y="292900"/>
                                <a:pt x="40373" y="278993"/>
                              </a:cubicBezTo>
                              <a:lnTo>
                                <a:pt x="40373" y="58064"/>
                              </a:lnTo>
                              <a:cubicBezTo>
                                <a:pt x="40373" y="44158"/>
                                <a:pt x="26911" y="37211"/>
                                <a:pt x="0" y="37211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Shape 11"/>
                      <wps:cNvSpPr>
                        <a:spLocks/>
                      </wps:cNvSpPr>
                      <wps:spPr bwMode="auto">
                        <a:xfrm>
                          <a:off x="16776" y="16163"/>
                          <a:ext cx="2993" cy="3515"/>
                        </a:xfrm>
                        <a:custGeom>
                          <a:avLst/>
                          <a:gdLst>
                            <a:gd name="T0" fmla="*/ 116129 w 299390"/>
                            <a:gd name="T1" fmla="*/ 0 h 351562"/>
                            <a:gd name="T2" fmla="*/ 169659 w 299390"/>
                            <a:gd name="T3" fmla="*/ 5893 h 351562"/>
                            <a:gd name="T4" fmla="*/ 204584 w 299390"/>
                            <a:gd name="T5" fmla="*/ 19050 h 351562"/>
                            <a:gd name="T6" fmla="*/ 213423 w 299390"/>
                            <a:gd name="T7" fmla="*/ 23127 h 351562"/>
                            <a:gd name="T8" fmla="*/ 221361 w 299390"/>
                            <a:gd name="T9" fmla="*/ 24486 h 351562"/>
                            <a:gd name="T10" fmla="*/ 235661 w 299390"/>
                            <a:gd name="T11" fmla="*/ 20181 h 351562"/>
                            <a:gd name="T12" fmla="*/ 245415 w 299390"/>
                            <a:gd name="T13" fmla="*/ 7252 h 351562"/>
                            <a:gd name="T14" fmla="*/ 280340 w 299390"/>
                            <a:gd name="T15" fmla="*/ 7252 h 351562"/>
                            <a:gd name="T16" fmla="*/ 280340 w 299390"/>
                            <a:gd name="T17" fmla="*/ 120663 h 351562"/>
                            <a:gd name="T18" fmla="*/ 239509 w 299390"/>
                            <a:gd name="T19" fmla="*/ 124740 h 351562"/>
                            <a:gd name="T20" fmla="*/ 227711 w 299390"/>
                            <a:gd name="T21" fmla="*/ 89586 h 351562"/>
                            <a:gd name="T22" fmla="*/ 204813 w 299390"/>
                            <a:gd name="T23" fmla="*/ 65774 h 351562"/>
                            <a:gd name="T24" fmla="*/ 173063 w 299390"/>
                            <a:gd name="T25" fmla="*/ 52388 h 351562"/>
                            <a:gd name="T26" fmla="*/ 134277 w 299390"/>
                            <a:gd name="T27" fmla="*/ 48082 h 351562"/>
                            <a:gd name="T28" fmla="*/ 114313 w 299390"/>
                            <a:gd name="T29" fmla="*/ 49213 h 351562"/>
                            <a:gd name="T30" fmla="*/ 93891 w 299390"/>
                            <a:gd name="T31" fmla="*/ 54204 h 351562"/>
                            <a:gd name="T32" fmla="*/ 78016 w 299390"/>
                            <a:gd name="T33" fmla="*/ 65545 h 351562"/>
                            <a:gd name="T34" fmla="*/ 71666 w 299390"/>
                            <a:gd name="T35" fmla="*/ 85725 h 351562"/>
                            <a:gd name="T36" fmla="*/ 78702 w 299390"/>
                            <a:gd name="T37" fmla="*/ 103645 h 351562"/>
                            <a:gd name="T38" fmla="*/ 97752 w 299390"/>
                            <a:gd name="T39" fmla="*/ 115443 h 351562"/>
                            <a:gd name="T40" fmla="*/ 125654 w 299390"/>
                            <a:gd name="T41" fmla="*/ 123380 h 351562"/>
                            <a:gd name="T42" fmla="*/ 158991 w 299390"/>
                            <a:gd name="T43" fmla="*/ 129502 h 351562"/>
                            <a:gd name="T44" fmla="*/ 194831 w 299390"/>
                            <a:gd name="T45" fmla="*/ 136538 h 351562"/>
                            <a:gd name="T46" fmla="*/ 230442 w 299390"/>
                            <a:gd name="T47" fmla="*/ 146520 h 351562"/>
                            <a:gd name="T48" fmla="*/ 281254 w 299390"/>
                            <a:gd name="T49" fmla="*/ 180988 h 351562"/>
                            <a:gd name="T50" fmla="*/ 299390 w 299390"/>
                            <a:gd name="T51" fmla="*/ 242684 h 351562"/>
                            <a:gd name="T52" fmla="*/ 289865 w 299390"/>
                            <a:gd name="T53" fmla="*/ 289865 h 351562"/>
                            <a:gd name="T54" fmla="*/ 263106 w 299390"/>
                            <a:gd name="T55" fmla="*/ 323888 h 351562"/>
                            <a:gd name="T56" fmla="*/ 222047 w 299390"/>
                            <a:gd name="T57" fmla="*/ 344526 h 351562"/>
                            <a:gd name="T58" fmla="*/ 170104 w 299390"/>
                            <a:gd name="T59" fmla="*/ 351562 h 351562"/>
                            <a:gd name="T60" fmla="*/ 115443 w 299390"/>
                            <a:gd name="T61" fmla="*/ 345212 h 351562"/>
                            <a:gd name="T62" fmla="*/ 79375 w 299390"/>
                            <a:gd name="T63" fmla="*/ 330695 h 351562"/>
                            <a:gd name="T64" fmla="*/ 60782 w 299390"/>
                            <a:gd name="T65" fmla="*/ 324790 h 351562"/>
                            <a:gd name="T66" fmla="*/ 49441 w 299390"/>
                            <a:gd name="T67" fmla="*/ 330695 h 351562"/>
                            <a:gd name="T68" fmla="*/ 41275 w 299390"/>
                            <a:gd name="T69" fmla="*/ 344297 h 351562"/>
                            <a:gd name="T70" fmla="*/ 0 w 299390"/>
                            <a:gd name="T71" fmla="*/ 344297 h 351562"/>
                            <a:gd name="T72" fmla="*/ 0 w 299390"/>
                            <a:gd name="T73" fmla="*/ 224549 h 351562"/>
                            <a:gd name="T74" fmla="*/ 40818 w 299390"/>
                            <a:gd name="T75" fmla="*/ 221818 h 351562"/>
                            <a:gd name="T76" fmla="*/ 74841 w 299390"/>
                            <a:gd name="T77" fmla="*/ 282372 h 351562"/>
                            <a:gd name="T78" fmla="*/ 156045 w 299390"/>
                            <a:gd name="T79" fmla="*/ 303022 h 351562"/>
                            <a:gd name="T80" fmla="*/ 183033 w 299390"/>
                            <a:gd name="T81" fmla="*/ 301206 h 351562"/>
                            <a:gd name="T82" fmla="*/ 205727 w 299390"/>
                            <a:gd name="T83" fmla="*/ 294412 h 351562"/>
                            <a:gd name="T84" fmla="*/ 221145 w 299390"/>
                            <a:gd name="T85" fmla="*/ 280340 h 351562"/>
                            <a:gd name="T86" fmla="*/ 226809 w 299390"/>
                            <a:gd name="T87" fmla="*/ 256756 h 351562"/>
                            <a:gd name="T88" fmla="*/ 214567 w 299390"/>
                            <a:gd name="T89" fmla="*/ 233388 h 351562"/>
                            <a:gd name="T90" fmla="*/ 183033 w 299390"/>
                            <a:gd name="T91" fmla="*/ 220688 h 351562"/>
                            <a:gd name="T92" fmla="*/ 139713 w 299390"/>
                            <a:gd name="T93" fmla="*/ 212751 h 351562"/>
                            <a:gd name="T94" fmla="*/ 92088 w 299390"/>
                            <a:gd name="T95" fmla="*/ 203226 h 351562"/>
                            <a:gd name="T96" fmla="*/ 22898 w 299390"/>
                            <a:gd name="T97" fmla="*/ 166256 h 351562"/>
                            <a:gd name="T98" fmla="*/ 902 w 299390"/>
                            <a:gd name="T99" fmla="*/ 95707 h 351562"/>
                            <a:gd name="T100" fmla="*/ 7252 w 299390"/>
                            <a:gd name="T101" fmla="*/ 59424 h 351562"/>
                            <a:gd name="T102" fmla="*/ 27661 w 299390"/>
                            <a:gd name="T103" fmla="*/ 29020 h 351562"/>
                            <a:gd name="T104" fmla="*/ 63500 w 299390"/>
                            <a:gd name="T105" fmla="*/ 7938 h 351562"/>
                            <a:gd name="T106" fmla="*/ 116129 w 299390"/>
                            <a:gd name="T107" fmla="*/ 0 h 351562"/>
                            <a:gd name="T108" fmla="*/ 0 w 299390"/>
                            <a:gd name="T109" fmla="*/ 0 h 351562"/>
                            <a:gd name="T110" fmla="*/ 299390 w 299390"/>
                            <a:gd name="T111" fmla="*/ 351562 h 3515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T108" t="T109" r="T110" b="T111"/>
                          <a:pathLst>
                            <a:path w="299390" h="351562">
                              <a:moveTo>
                                <a:pt x="116129" y="0"/>
                              </a:moveTo>
                              <a:cubicBezTo>
                                <a:pt x="137897" y="0"/>
                                <a:pt x="155740" y="1968"/>
                                <a:pt x="169659" y="5893"/>
                              </a:cubicBezTo>
                              <a:cubicBezTo>
                                <a:pt x="183553" y="9817"/>
                                <a:pt x="195199" y="14212"/>
                                <a:pt x="204584" y="19050"/>
                              </a:cubicBezTo>
                              <a:cubicBezTo>
                                <a:pt x="207912" y="20866"/>
                                <a:pt x="210858" y="22225"/>
                                <a:pt x="213423" y="23127"/>
                              </a:cubicBezTo>
                              <a:cubicBezTo>
                                <a:pt x="216002" y="24041"/>
                                <a:pt x="218643" y="24486"/>
                                <a:pt x="221361" y="24486"/>
                              </a:cubicBezTo>
                              <a:cubicBezTo>
                                <a:pt x="227711" y="24486"/>
                                <a:pt x="232486" y="23051"/>
                                <a:pt x="235661" y="20181"/>
                              </a:cubicBezTo>
                              <a:cubicBezTo>
                                <a:pt x="238836" y="17310"/>
                                <a:pt x="242075" y="12992"/>
                                <a:pt x="245415" y="7252"/>
                              </a:cubicBezTo>
                              <a:lnTo>
                                <a:pt x="280340" y="7252"/>
                              </a:lnTo>
                              <a:lnTo>
                                <a:pt x="280340" y="120663"/>
                              </a:lnTo>
                              <a:lnTo>
                                <a:pt x="239509" y="124740"/>
                              </a:lnTo>
                              <a:cubicBezTo>
                                <a:pt x="237706" y="111138"/>
                                <a:pt x="233769" y="99416"/>
                                <a:pt x="227711" y="89586"/>
                              </a:cubicBezTo>
                              <a:cubicBezTo>
                                <a:pt x="221666" y="79756"/>
                                <a:pt x="214033" y="71818"/>
                                <a:pt x="204813" y="65774"/>
                              </a:cubicBezTo>
                              <a:cubicBezTo>
                                <a:pt x="195580" y="59728"/>
                                <a:pt x="185001" y="55271"/>
                                <a:pt x="173063" y="52388"/>
                              </a:cubicBezTo>
                              <a:cubicBezTo>
                                <a:pt x="161099" y="49518"/>
                                <a:pt x="148184" y="48082"/>
                                <a:pt x="134277" y="48082"/>
                              </a:cubicBezTo>
                              <a:cubicBezTo>
                                <a:pt x="128219" y="48082"/>
                                <a:pt x="121577" y="48451"/>
                                <a:pt x="114313" y="49213"/>
                              </a:cubicBezTo>
                              <a:cubicBezTo>
                                <a:pt x="107049" y="49974"/>
                                <a:pt x="100241" y="51626"/>
                                <a:pt x="93891" y="54204"/>
                              </a:cubicBezTo>
                              <a:cubicBezTo>
                                <a:pt x="87541" y="56782"/>
                                <a:pt x="82245" y="60554"/>
                                <a:pt x="78016" y="65545"/>
                              </a:cubicBezTo>
                              <a:cubicBezTo>
                                <a:pt x="73775" y="70536"/>
                                <a:pt x="71666" y="77267"/>
                                <a:pt x="71666" y="85725"/>
                              </a:cubicBezTo>
                              <a:cubicBezTo>
                                <a:pt x="71666" y="92990"/>
                                <a:pt x="74003" y="98958"/>
                                <a:pt x="78702" y="103645"/>
                              </a:cubicBezTo>
                              <a:cubicBezTo>
                                <a:pt x="83388" y="108344"/>
                                <a:pt x="89738" y="112268"/>
                                <a:pt x="97752" y="115443"/>
                              </a:cubicBezTo>
                              <a:cubicBezTo>
                                <a:pt x="105766" y="118618"/>
                                <a:pt x="115062" y="121272"/>
                                <a:pt x="125654" y="123380"/>
                              </a:cubicBezTo>
                              <a:cubicBezTo>
                                <a:pt x="136233" y="125502"/>
                                <a:pt x="147345" y="127546"/>
                                <a:pt x="158991" y="129502"/>
                              </a:cubicBezTo>
                              <a:cubicBezTo>
                                <a:pt x="170637" y="131483"/>
                                <a:pt x="182588" y="133807"/>
                                <a:pt x="194831" y="136538"/>
                              </a:cubicBezTo>
                              <a:cubicBezTo>
                                <a:pt x="207073" y="139255"/>
                                <a:pt x="218948" y="142596"/>
                                <a:pt x="230442" y="146520"/>
                              </a:cubicBezTo>
                              <a:cubicBezTo>
                                <a:pt x="252222" y="154381"/>
                                <a:pt x="269151" y="165875"/>
                                <a:pt x="281254" y="180988"/>
                              </a:cubicBezTo>
                              <a:cubicBezTo>
                                <a:pt x="293345" y="196114"/>
                                <a:pt x="299390" y="216688"/>
                                <a:pt x="299390" y="242684"/>
                              </a:cubicBezTo>
                              <a:cubicBezTo>
                                <a:pt x="299390" y="260541"/>
                                <a:pt x="296215" y="276263"/>
                                <a:pt x="289865" y="289865"/>
                              </a:cubicBezTo>
                              <a:cubicBezTo>
                                <a:pt x="283515" y="303479"/>
                                <a:pt x="274587" y="314820"/>
                                <a:pt x="263106" y="323888"/>
                              </a:cubicBezTo>
                              <a:cubicBezTo>
                                <a:pt x="251600" y="332969"/>
                                <a:pt x="237922" y="339852"/>
                                <a:pt x="222047" y="344526"/>
                              </a:cubicBezTo>
                              <a:cubicBezTo>
                                <a:pt x="206172" y="349212"/>
                                <a:pt x="188849" y="351562"/>
                                <a:pt x="170104" y="351562"/>
                              </a:cubicBezTo>
                              <a:cubicBezTo>
                                <a:pt x="147727" y="351562"/>
                                <a:pt x="129515" y="349441"/>
                                <a:pt x="115443" y="345212"/>
                              </a:cubicBezTo>
                              <a:cubicBezTo>
                                <a:pt x="101384" y="340982"/>
                                <a:pt x="89357" y="336144"/>
                                <a:pt x="79375" y="330695"/>
                              </a:cubicBezTo>
                              <a:cubicBezTo>
                                <a:pt x="72415" y="326771"/>
                                <a:pt x="66230" y="324790"/>
                                <a:pt x="60782" y="324790"/>
                              </a:cubicBezTo>
                              <a:cubicBezTo>
                                <a:pt x="56540" y="324790"/>
                                <a:pt x="52768" y="326771"/>
                                <a:pt x="49441" y="330695"/>
                              </a:cubicBezTo>
                              <a:cubicBezTo>
                                <a:pt x="46114" y="334632"/>
                                <a:pt x="43383" y="339166"/>
                                <a:pt x="41275" y="344297"/>
                              </a:cubicBezTo>
                              <a:lnTo>
                                <a:pt x="0" y="344297"/>
                              </a:lnTo>
                              <a:lnTo>
                                <a:pt x="0" y="224549"/>
                              </a:lnTo>
                              <a:lnTo>
                                <a:pt x="40818" y="221818"/>
                              </a:lnTo>
                              <a:cubicBezTo>
                                <a:pt x="43243" y="248438"/>
                                <a:pt x="54585" y="268618"/>
                                <a:pt x="74841" y="282372"/>
                              </a:cubicBezTo>
                              <a:cubicBezTo>
                                <a:pt x="95110" y="296139"/>
                                <a:pt x="122174" y="303022"/>
                                <a:pt x="156045" y="303022"/>
                              </a:cubicBezTo>
                              <a:cubicBezTo>
                                <a:pt x="165417" y="303022"/>
                                <a:pt x="174422" y="302425"/>
                                <a:pt x="183033" y="301206"/>
                              </a:cubicBezTo>
                              <a:cubicBezTo>
                                <a:pt x="191656" y="300000"/>
                                <a:pt x="199212" y="297726"/>
                                <a:pt x="205727" y="294412"/>
                              </a:cubicBezTo>
                              <a:cubicBezTo>
                                <a:pt x="212217" y="291084"/>
                                <a:pt x="217360" y="286398"/>
                                <a:pt x="221145" y="280340"/>
                              </a:cubicBezTo>
                              <a:cubicBezTo>
                                <a:pt x="224917" y="274295"/>
                                <a:pt x="226809" y="266433"/>
                                <a:pt x="226809" y="256756"/>
                              </a:cubicBezTo>
                              <a:cubicBezTo>
                                <a:pt x="226809" y="246469"/>
                                <a:pt x="222733" y="238684"/>
                                <a:pt x="214567" y="233388"/>
                              </a:cubicBezTo>
                              <a:cubicBezTo>
                                <a:pt x="206401" y="228105"/>
                                <a:pt x="195885" y="223863"/>
                                <a:pt x="183033" y="220688"/>
                              </a:cubicBezTo>
                              <a:cubicBezTo>
                                <a:pt x="170180" y="217513"/>
                                <a:pt x="155740" y="214871"/>
                                <a:pt x="139713" y="212751"/>
                              </a:cubicBezTo>
                              <a:cubicBezTo>
                                <a:pt x="123685" y="210642"/>
                                <a:pt x="107810" y="207455"/>
                                <a:pt x="92088" y="203226"/>
                              </a:cubicBezTo>
                              <a:cubicBezTo>
                                <a:pt x="60630" y="195047"/>
                                <a:pt x="37567" y="182740"/>
                                <a:pt x="22898" y="166256"/>
                              </a:cubicBezTo>
                              <a:cubicBezTo>
                                <a:pt x="8230" y="149771"/>
                                <a:pt x="902" y="126251"/>
                                <a:pt x="902" y="95707"/>
                              </a:cubicBezTo>
                              <a:cubicBezTo>
                                <a:pt x="902" y="83007"/>
                                <a:pt x="3023" y="70917"/>
                                <a:pt x="7252" y="59424"/>
                              </a:cubicBezTo>
                              <a:cubicBezTo>
                                <a:pt x="11481" y="47930"/>
                                <a:pt x="18288" y="37808"/>
                                <a:pt x="27661" y="29020"/>
                              </a:cubicBezTo>
                              <a:cubicBezTo>
                                <a:pt x="37033" y="20257"/>
                                <a:pt x="48984" y="13233"/>
                                <a:pt x="63500" y="7938"/>
                              </a:cubicBezTo>
                              <a:cubicBezTo>
                                <a:pt x="78016" y="2642"/>
                                <a:pt x="95555" y="0"/>
                                <a:pt x="11612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Shape 12"/>
                      <wps:cNvSpPr>
                        <a:spLocks/>
                      </wps:cNvSpPr>
                      <wps:spPr bwMode="auto">
                        <a:xfrm>
                          <a:off x="19992" y="16235"/>
                          <a:ext cx="3461" cy="3371"/>
                        </a:xfrm>
                        <a:custGeom>
                          <a:avLst/>
                          <a:gdLst>
                            <a:gd name="T0" fmla="*/ 0 w 346113"/>
                            <a:gd name="T1" fmla="*/ 0 h 337045"/>
                            <a:gd name="T2" fmla="*/ 346113 w 346113"/>
                            <a:gd name="T3" fmla="*/ 0 h 337045"/>
                            <a:gd name="T4" fmla="*/ 346113 w 346113"/>
                            <a:gd name="T5" fmla="*/ 138811 h 337045"/>
                            <a:gd name="T6" fmla="*/ 306654 w 346113"/>
                            <a:gd name="T7" fmla="*/ 140170 h 337045"/>
                            <a:gd name="T8" fmla="*/ 290550 w 346113"/>
                            <a:gd name="T9" fmla="*/ 67602 h 337045"/>
                            <a:gd name="T10" fmla="*/ 250393 w 346113"/>
                            <a:gd name="T11" fmla="*/ 46266 h 337045"/>
                            <a:gd name="T12" fmla="*/ 219558 w 346113"/>
                            <a:gd name="T13" fmla="*/ 46266 h 337045"/>
                            <a:gd name="T14" fmla="*/ 219558 w 346113"/>
                            <a:gd name="T15" fmla="*/ 278981 h 337045"/>
                            <a:gd name="T16" fmla="*/ 260375 w 346113"/>
                            <a:gd name="T17" fmla="*/ 299860 h 337045"/>
                            <a:gd name="T18" fmla="*/ 260375 w 346113"/>
                            <a:gd name="T19" fmla="*/ 337045 h 337045"/>
                            <a:gd name="T20" fmla="*/ 86639 w 346113"/>
                            <a:gd name="T21" fmla="*/ 337045 h 337045"/>
                            <a:gd name="T22" fmla="*/ 86639 w 346113"/>
                            <a:gd name="T23" fmla="*/ 299860 h 337045"/>
                            <a:gd name="T24" fmla="*/ 127012 w 346113"/>
                            <a:gd name="T25" fmla="*/ 278981 h 337045"/>
                            <a:gd name="T26" fmla="*/ 127012 w 346113"/>
                            <a:gd name="T27" fmla="*/ 46266 h 337045"/>
                            <a:gd name="T28" fmla="*/ 95707 w 346113"/>
                            <a:gd name="T29" fmla="*/ 46266 h 337045"/>
                            <a:gd name="T30" fmla="*/ 55791 w 346113"/>
                            <a:gd name="T31" fmla="*/ 67602 h 337045"/>
                            <a:gd name="T32" fmla="*/ 39459 w 346113"/>
                            <a:gd name="T33" fmla="*/ 140170 h 337045"/>
                            <a:gd name="T34" fmla="*/ 0 w 346113"/>
                            <a:gd name="T35" fmla="*/ 138811 h 337045"/>
                            <a:gd name="T36" fmla="*/ 0 w 346113"/>
                            <a:gd name="T37" fmla="*/ 0 h 337045"/>
                            <a:gd name="T38" fmla="*/ 0 w 346113"/>
                            <a:gd name="T39" fmla="*/ 0 h 337045"/>
                            <a:gd name="T40" fmla="*/ 346113 w 346113"/>
                            <a:gd name="T41" fmla="*/ 337045 h 3370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T38" t="T39" r="T40" b="T41"/>
                          <a:pathLst>
                            <a:path w="346113" h="337045">
                              <a:moveTo>
                                <a:pt x="0" y="0"/>
                              </a:moveTo>
                              <a:lnTo>
                                <a:pt x="346113" y="0"/>
                              </a:lnTo>
                              <a:lnTo>
                                <a:pt x="346113" y="138811"/>
                              </a:lnTo>
                              <a:lnTo>
                                <a:pt x="306654" y="140170"/>
                              </a:lnTo>
                              <a:cubicBezTo>
                                <a:pt x="305130" y="106007"/>
                                <a:pt x="299771" y="81813"/>
                                <a:pt x="290550" y="67602"/>
                              </a:cubicBezTo>
                              <a:cubicBezTo>
                                <a:pt x="281318" y="53378"/>
                                <a:pt x="267932" y="46266"/>
                                <a:pt x="250393" y="46266"/>
                              </a:cubicBezTo>
                              <a:lnTo>
                                <a:pt x="219558" y="46266"/>
                              </a:lnTo>
                              <a:lnTo>
                                <a:pt x="219558" y="278981"/>
                              </a:lnTo>
                              <a:cubicBezTo>
                                <a:pt x="219558" y="292900"/>
                                <a:pt x="233159" y="299860"/>
                                <a:pt x="260375" y="299860"/>
                              </a:cubicBezTo>
                              <a:lnTo>
                                <a:pt x="260375" y="337045"/>
                              </a:lnTo>
                              <a:lnTo>
                                <a:pt x="86639" y="337045"/>
                              </a:lnTo>
                              <a:lnTo>
                                <a:pt x="86639" y="299860"/>
                              </a:lnTo>
                              <a:cubicBezTo>
                                <a:pt x="113550" y="299860"/>
                                <a:pt x="127012" y="292900"/>
                                <a:pt x="127012" y="278981"/>
                              </a:cubicBezTo>
                              <a:lnTo>
                                <a:pt x="127012" y="46266"/>
                              </a:lnTo>
                              <a:lnTo>
                                <a:pt x="95707" y="46266"/>
                              </a:lnTo>
                              <a:cubicBezTo>
                                <a:pt x="78168" y="46266"/>
                                <a:pt x="64859" y="53378"/>
                                <a:pt x="55791" y="67602"/>
                              </a:cubicBezTo>
                              <a:cubicBezTo>
                                <a:pt x="46710" y="81813"/>
                                <a:pt x="41275" y="106007"/>
                                <a:pt x="39459" y="140170"/>
                              </a:cubicBezTo>
                              <a:lnTo>
                                <a:pt x="0" y="1388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Shape 13"/>
                      <wps:cNvSpPr>
                        <a:spLocks/>
                      </wps:cNvSpPr>
                      <wps:spPr bwMode="auto">
                        <a:xfrm>
                          <a:off x="23671" y="16235"/>
                          <a:ext cx="3248" cy="3371"/>
                        </a:xfrm>
                        <a:custGeom>
                          <a:avLst/>
                          <a:gdLst>
                            <a:gd name="T0" fmla="*/ 0 w 324790"/>
                            <a:gd name="T1" fmla="*/ 0 h 337058"/>
                            <a:gd name="T2" fmla="*/ 313906 w 324790"/>
                            <a:gd name="T3" fmla="*/ 0 h 337058"/>
                            <a:gd name="T4" fmla="*/ 313906 w 324790"/>
                            <a:gd name="T5" fmla="*/ 102070 h 337058"/>
                            <a:gd name="T6" fmla="*/ 268554 w 324790"/>
                            <a:gd name="T7" fmla="*/ 104343 h 337058"/>
                            <a:gd name="T8" fmla="*/ 217742 w 324790"/>
                            <a:gd name="T9" fmla="*/ 46266 h 337058"/>
                            <a:gd name="T10" fmla="*/ 132449 w 324790"/>
                            <a:gd name="T11" fmla="*/ 46266 h 337058"/>
                            <a:gd name="T12" fmla="*/ 132449 w 324790"/>
                            <a:gd name="T13" fmla="*/ 141084 h 337058"/>
                            <a:gd name="T14" fmla="*/ 166929 w 324790"/>
                            <a:gd name="T15" fmla="*/ 141084 h 337058"/>
                            <a:gd name="T16" fmla="*/ 192342 w 324790"/>
                            <a:gd name="T17" fmla="*/ 90272 h 337058"/>
                            <a:gd name="T18" fmla="*/ 232258 w 324790"/>
                            <a:gd name="T19" fmla="*/ 90272 h 337058"/>
                            <a:gd name="T20" fmla="*/ 225451 w 324790"/>
                            <a:gd name="T21" fmla="*/ 231813 h 337058"/>
                            <a:gd name="T22" fmla="*/ 186436 w 324790"/>
                            <a:gd name="T23" fmla="*/ 231813 h 337058"/>
                            <a:gd name="T24" fmla="*/ 163754 w 324790"/>
                            <a:gd name="T25" fmla="*/ 179184 h 337058"/>
                            <a:gd name="T26" fmla="*/ 132449 w 324790"/>
                            <a:gd name="T27" fmla="*/ 179184 h 337058"/>
                            <a:gd name="T28" fmla="*/ 132449 w 324790"/>
                            <a:gd name="T29" fmla="*/ 290779 h 337058"/>
                            <a:gd name="T30" fmla="*/ 201409 w 324790"/>
                            <a:gd name="T31" fmla="*/ 290779 h 337058"/>
                            <a:gd name="T32" fmla="*/ 278524 w 324790"/>
                            <a:gd name="T33" fmla="*/ 204597 h 337058"/>
                            <a:gd name="T34" fmla="*/ 324790 w 324790"/>
                            <a:gd name="T35" fmla="*/ 207772 h 337058"/>
                            <a:gd name="T36" fmla="*/ 313906 w 324790"/>
                            <a:gd name="T37" fmla="*/ 337058 h 337058"/>
                            <a:gd name="T38" fmla="*/ 0 w 324790"/>
                            <a:gd name="T39" fmla="*/ 337058 h 337058"/>
                            <a:gd name="T40" fmla="*/ 0 w 324790"/>
                            <a:gd name="T41" fmla="*/ 299860 h 337058"/>
                            <a:gd name="T42" fmla="*/ 40361 w 324790"/>
                            <a:gd name="T43" fmla="*/ 278993 h 337058"/>
                            <a:gd name="T44" fmla="*/ 40361 w 324790"/>
                            <a:gd name="T45" fmla="*/ 58064 h 337058"/>
                            <a:gd name="T46" fmla="*/ 0 w 324790"/>
                            <a:gd name="T47" fmla="*/ 37211 h 337058"/>
                            <a:gd name="T48" fmla="*/ 0 w 324790"/>
                            <a:gd name="T49" fmla="*/ 0 h 337058"/>
                            <a:gd name="T50" fmla="*/ 0 w 324790"/>
                            <a:gd name="T51" fmla="*/ 0 h 337058"/>
                            <a:gd name="T52" fmla="*/ 324790 w 324790"/>
                            <a:gd name="T53" fmla="*/ 337058 h 3370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T50" t="T51" r="T52" b="T53"/>
                          <a:pathLst>
                            <a:path w="324790" h="337058">
                              <a:moveTo>
                                <a:pt x="0" y="0"/>
                              </a:moveTo>
                              <a:lnTo>
                                <a:pt x="313906" y="0"/>
                              </a:lnTo>
                              <a:lnTo>
                                <a:pt x="313906" y="102070"/>
                              </a:lnTo>
                              <a:lnTo>
                                <a:pt x="268554" y="104343"/>
                              </a:lnTo>
                              <a:cubicBezTo>
                                <a:pt x="266726" y="65634"/>
                                <a:pt x="249784" y="46266"/>
                                <a:pt x="217742" y="46266"/>
                              </a:cubicBezTo>
                              <a:lnTo>
                                <a:pt x="132449" y="46266"/>
                              </a:lnTo>
                              <a:lnTo>
                                <a:pt x="132449" y="141084"/>
                              </a:lnTo>
                              <a:lnTo>
                                <a:pt x="166929" y="141084"/>
                              </a:lnTo>
                              <a:cubicBezTo>
                                <a:pt x="181140" y="141084"/>
                                <a:pt x="189611" y="124155"/>
                                <a:pt x="192342" y="90272"/>
                              </a:cubicBezTo>
                              <a:lnTo>
                                <a:pt x="232258" y="90272"/>
                              </a:lnTo>
                              <a:lnTo>
                                <a:pt x="225451" y="231813"/>
                              </a:lnTo>
                              <a:lnTo>
                                <a:pt x="186436" y="231813"/>
                              </a:lnTo>
                              <a:cubicBezTo>
                                <a:pt x="183109" y="196736"/>
                                <a:pt x="175552" y="179184"/>
                                <a:pt x="163754" y="179184"/>
                              </a:cubicBezTo>
                              <a:lnTo>
                                <a:pt x="132449" y="179184"/>
                              </a:lnTo>
                              <a:lnTo>
                                <a:pt x="132449" y="290779"/>
                              </a:lnTo>
                              <a:lnTo>
                                <a:pt x="201409" y="290779"/>
                              </a:lnTo>
                              <a:cubicBezTo>
                                <a:pt x="249187" y="290779"/>
                                <a:pt x="274904" y="262064"/>
                                <a:pt x="278524" y="204597"/>
                              </a:cubicBezTo>
                              <a:lnTo>
                                <a:pt x="324790" y="207772"/>
                              </a:lnTo>
                              <a:lnTo>
                                <a:pt x="313906" y="337058"/>
                              </a:lnTo>
                              <a:lnTo>
                                <a:pt x="0" y="337058"/>
                              </a:lnTo>
                              <a:lnTo>
                                <a:pt x="0" y="299860"/>
                              </a:lnTo>
                              <a:cubicBezTo>
                                <a:pt x="26912" y="299860"/>
                                <a:pt x="40361" y="292900"/>
                                <a:pt x="40361" y="278993"/>
                              </a:cubicBezTo>
                              <a:lnTo>
                                <a:pt x="40361" y="58064"/>
                              </a:lnTo>
                              <a:cubicBezTo>
                                <a:pt x="40361" y="44158"/>
                                <a:pt x="26912" y="37211"/>
                                <a:pt x="0" y="37211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Shape 14"/>
                      <wps:cNvSpPr>
                        <a:spLocks/>
                      </wps:cNvSpPr>
                      <wps:spPr bwMode="auto">
                        <a:xfrm>
                          <a:off x="27182" y="16235"/>
                          <a:ext cx="1858" cy="3371"/>
                        </a:xfrm>
                        <a:custGeom>
                          <a:avLst/>
                          <a:gdLst>
                            <a:gd name="T0" fmla="*/ 0 w 185775"/>
                            <a:gd name="T1" fmla="*/ 0 h 337058"/>
                            <a:gd name="T2" fmla="*/ 185775 w 185775"/>
                            <a:gd name="T3" fmla="*/ 0 h 337058"/>
                            <a:gd name="T4" fmla="*/ 185775 w 185775"/>
                            <a:gd name="T5" fmla="*/ 48539 h 337058"/>
                            <a:gd name="T6" fmla="*/ 132474 w 185775"/>
                            <a:gd name="T7" fmla="*/ 48539 h 337058"/>
                            <a:gd name="T8" fmla="*/ 132474 w 185775"/>
                            <a:gd name="T9" fmla="*/ 141084 h 337058"/>
                            <a:gd name="T10" fmla="*/ 185775 w 185775"/>
                            <a:gd name="T11" fmla="*/ 141084 h 337058"/>
                            <a:gd name="T12" fmla="*/ 185775 w 185775"/>
                            <a:gd name="T13" fmla="*/ 179286 h 337058"/>
                            <a:gd name="T14" fmla="*/ 185103 w 185775"/>
                            <a:gd name="T15" fmla="*/ 179184 h 337058"/>
                            <a:gd name="T16" fmla="*/ 132474 w 185775"/>
                            <a:gd name="T17" fmla="*/ 179184 h 337058"/>
                            <a:gd name="T18" fmla="*/ 132474 w 185775"/>
                            <a:gd name="T19" fmla="*/ 278993 h 337058"/>
                            <a:gd name="T20" fmla="*/ 182829 w 185775"/>
                            <a:gd name="T21" fmla="*/ 299860 h 337058"/>
                            <a:gd name="T22" fmla="*/ 182829 w 185775"/>
                            <a:gd name="T23" fmla="*/ 337058 h 337058"/>
                            <a:gd name="T24" fmla="*/ 0 w 185775"/>
                            <a:gd name="T25" fmla="*/ 337058 h 337058"/>
                            <a:gd name="T26" fmla="*/ 0 w 185775"/>
                            <a:gd name="T27" fmla="*/ 300304 h 337058"/>
                            <a:gd name="T28" fmla="*/ 40386 w 185775"/>
                            <a:gd name="T29" fmla="*/ 279412 h 337058"/>
                            <a:gd name="T30" fmla="*/ 40386 w 185775"/>
                            <a:gd name="T31" fmla="*/ 58102 h 337058"/>
                            <a:gd name="T32" fmla="*/ 0 w 185775"/>
                            <a:gd name="T33" fmla="*/ 37198 h 337058"/>
                            <a:gd name="T34" fmla="*/ 0 w 185775"/>
                            <a:gd name="T35" fmla="*/ 0 h 337058"/>
                            <a:gd name="T36" fmla="*/ 0 w 185775"/>
                            <a:gd name="T37" fmla="*/ 0 h 337058"/>
                            <a:gd name="T38" fmla="*/ 185775 w 185775"/>
                            <a:gd name="T39" fmla="*/ 337058 h 3370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T36" t="T37" r="T38" b="T39"/>
                          <a:pathLst>
                            <a:path w="185775" h="337058">
                              <a:moveTo>
                                <a:pt x="0" y="0"/>
                              </a:moveTo>
                              <a:lnTo>
                                <a:pt x="185775" y="0"/>
                              </a:lnTo>
                              <a:lnTo>
                                <a:pt x="185775" y="48539"/>
                              </a:lnTo>
                              <a:lnTo>
                                <a:pt x="132474" y="48539"/>
                              </a:lnTo>
                              <a:lnTo>
                                <a:pt x="132474" y="141084"/>
                              </a:lnTo>
                              <a:lnTo>
                                <a:pt x="185775" y="141084"/>
                              </a:lnTo>
                              <a:lnTo>
                                <a:pt x="185775" y="179286"/>
                              </a:lnTo>
                              <a:lnTo>
                                <a:pt x="185103" y="179184"/>
                              </a:lnTo>
                              <a:lnTo>
                                <a:pt x="132474" y="179184"/>
                              </a:lnTo>
                              <a:lnTo>
                                <a:pt x="132474" y="278993"/>
                              </a:lnTo>
                              <a:cubicBezTo>
                                <a:pt x="132474" y="292900"/>
                                <a:pt x="149251" y="299860"/>
                                <a:pt x="182829" y="299860"/>
                              </a:cubicBezTo>
                              <a:lnTo>
                                <a:pt x="182829" y="337058"/>
                              </a:lnTo>
                              <a:lnTo>
                                <a:pt x="0" y="337058"/>
                              </a:lnTo>
                              <a:lnTo>
                                <a:pt x="0" y="300304"/>
                              </a:lnTo>
                              <a:cubicBezTo>
                                <a:pt x="26911" y="300304"/>
                                <a:pt x="40386" y="293345"/>
                                <a:pt x="40386" y="279412"/>
                              </a:cubicBezTo>
                              <a:lnTo>
                                <a:pt x="40386" y="58102"/>
                              </a:lnTo>
                              <a:cubicBezTo>
                                <a:pt x="40386" y="44171"/>
                                <a:pt x="26911" y="37198"/>
                                <a:pt x="0" y="3719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Shape 15"/>
                      <wps:cNvSpPr>
                        <a:spLocks/>
                      </wps:cNvSpPr>
                      <wps:spPr bwMode="auto">
                        <a:xfrm>
                          <a:off x="29040" y="16235"/>
                          <a:ext cx="1930" cy="3403"/>
                        </a:xfrm>
                        <a:custGeom>
                          <a:avLst/>
                          <a:gdLst>
                            <a:gd name="T0" fmla="*/ 0 w 193027"/>
                            <a:gd name="T1" fmla="*/ 0 h 340233"/>
                            <a:gd name="T2" fmla="*/ 29706 w 193027"/>
                            <a:gd name="T3" fmla="*/ 0 h 340233"/>
                            <a:gd name="T4" fmla="*/ 73266 w 193027"/>
                            <a:gd name="T5" fmla="*/ 2959 h 340233"/>
                            <a:gd name="T6" fmla="*/ 111138 w 193027"/>
                            <a:gd name="T7" fmla="*/ 14973 h 340233"/>
                            <a:gd name="T8" fmla="*/ 137668 w 193027"/>
                            <a:gd name="T9" fmla="*/ 40602 h 340233"/>
                            <a:gd name="T10" fmla="*/ 147650 w 193027"/>
                            <a:gd name="T11" fmla="*/ 84379 h 340233"/>
                            <a:gd name="T12" fmla="*/ 142215 w 193027"/>
                            <a:gd name="T13" fmla="*/ 115456 h 340233"/>
                            <a:gd name="T14" fmla="*/ 127927 w 193027"/>
                            <a:gd name="T15" fmla="*/ 138354 h 340233"/>
                            <a:gd name="T16" fmla="*/ 107734 w 193027"/>
                            <a:gd name="T17" fmla="*/ 153784 h 340233"/>
                            <a:gd name="T18" fmla="*/ 84138 w 193027"/>
                            <a:gd name="T19" fmla="*/ 162408 h 340233"/>
                            <a:gd name="T20" fmla="*/ 105702 w 193027"/>
                            <a:gd name="T21" fmla="*/ 172186 h 340233"/>
                            <a:gd name="T22" fmla="*/ 121577 w 193027"/>
                            <a:gd name="T23" fmla="*/ 187896 h 340233"/>
                            <a:gd name="T24" fmla="*/ 131559 w 193027"/>
                            <a:gd name="T25" fmla="*/ 211328 h 340233"/>
                            <a:gd name="T26" fmla="*/ 134950 w 193027"/>
                            <a:gd name="T27" fmla="*/ 243878 h 340233"/>
                            <a:gd name="T28" fmla="*/ 134950 w 193027"/>
                            <a:gd name="T29" fmla="*/ 280289 h 340233"/>
                            <a:gd name="T30" fmla="*/ 139040 w 193027"/>
                            <a:gd name="T31" fmla="*/ 295084 h 340233"/>
                            <a:gd name="T32" fmla="*/ 149466 w 193027"/>
                            <a:gd name="T33" fmla="*/ 299860 h 340233"/>
                            <a:gd name="T34" fmla="*/ 160350 w 193027"/>
                            <a:gd name="T35" fmla="*/ 295097 h 340233"/>
                            <a:gd name="T36" fmla="*/ 164440 w 193027"/>
                            <a:gd name="T37" fmla="*/ 280352 h 340233"/>
                            <a:gd name="T38" fmla="*/ 164440 w 193027"/>
                            <a:gd name="T39" fmla="*/ 258572 h 340233"/>
                            <a:gd name="T40" fmla="*/ 193027 w 193027"/>
                            <a:gd name="T41" fmla="*/ 258572 h 340233"/>
                            <a:gd name="T42" fmla="*/ 193027 w 193027"/>
                            <a:gd name="T43" fmla="*/ 278079 h 340233"/>
                            <a:gd name="T44" fmla="*/ 188938 w 193027"/>
                            <a:gd name="T45" fmla="*/ 302730 h 340233"/>
                            <a:gd name="T46" fmla="*/ 176467 w 193027"/>
                            <a:gd name="T47" fmla="*/ 322504 h 340233"/>
                            <a:gd name="T48" fmla="*/ 154686 w 193027"/>
                            <a:gd name="T49" fmla="*/ 335534 h 340233"/>
                            <a:gd name="T50" fmla="*/ 122695 w 193027"/>
                            <a:gd name="T51" fmla="*/ 340233 h 340233"/>
                            <a:gd name="T52" fmla="*/ 85725 w 193027"/>
                            <a:gd name="T53" fmla="*/ 334785 h 340233"/>
                            <a:gd name="T54" fmla="*/ 61011 w 193027"/>
                            <a:gd name="T55" fmla="*/ 319812 h 340233"/>
                            <a:gd name="T56" fmla="*/ 46952 w 193027"/>
                            <a:gd name="T57" fmla="*/ 297587 h 340233"/>
                            <a:gd name="T58" fmla="*/ 42406 w 193027"/>
                            <a:gd name="T59" fmla="*/ 270370 h 340233"/>
                            <a:gd name="T60" fmla="*/ 42406 w 193027"/>
                            <a:gd name="T61" fmla="*/ 240893 h 340233"/>
                            <a:gd name="T62" fmla="*/ 40374 w 193027"/>
                            <a:gd name="T63" fmla="*/ 211391 h 340233"/>
                            <a:gd name="T64" fmla="*/ 33338 w 193027"/>
                            <a:gd name="T65" fmla="*/ 192570 h 340233"/>
                            <a:gd name="T66" fmla="*/ 20181 w 193027"/>
                            <a:gd name="T67" fmla="*/ 182359 h 340233"/>
                            <a:gd name="T68" fmla="*/ 0 w 193027"/>
                            <a:gd name="T69" fmla="*/ 179286 h 340233"/>
                            <a:gd name="T70" fmla="*/ 0 w 193027"/>
                            <a:gd name="T71" fmla="*/ 141084 h 340233"/>
                            <a:gd name="T72" fmla="*/ 4750 w 193027"/>
                            <a:gd name="T73" fmla="*/ 141084 h 340233"/>
                            <a:gd name="T74" fmla="*/ 41720 w 193027"/>
                            <a:gd name="T75" fmla="*/ 129972 h 340233"/>
                            <a:gd name="T76" fmla="*/ 53302 w 193027"/>
                            <a:gd name="T77" fmla="*/ 90729 h 340233"/>
                            <a:gd name="T78" fmla="*/ 41961 w 193027"/>
                            <a:gd name="T79" fmla="*/ 59207 h 340233"/>
                            <a:gd name="T80" fmla="*/ 4750 w 193027"/>
                            <a:gd name="T81" fmla="*/ 48539 h 340233"/>
                            <a:gd name="T82" fmla="*/ 0 w 193027"/>
                            <a:gd name="T83" fmla="*/ 48539 h 340233"/>
                            <a:gd name="T84" fmla="*/ 0 w 193027"/>
                            <a:gd name="T85" fmla="*/ 0 h 340233"/>
                            <a:gd name="T86" fmla="*/ 0 w 193027"/>
                            <a:gd name="T87" fmla="*/ 0 h 340233"/>
                            <a:gd name="T88" fmla="*/ 193027 w 193027"/>
                            <a:gd name="T89" fmla="*/ 340233 h 3402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T86" t="T87" r="T88" b="T89"/>
                          <a:pathLst>
                            <a:path w="193027" h="340233">
                              <a:moveTo>
                                <a:pt x="0" y="0"/>
                              </a:moveTo>
                              <a:lnTo>
                                <a:pt x="29706" y="0"/>
                              </a:lnTo>
                              <a:cubicBezTo>
                                <a:pt x="44526" y="0"/>
                                <a:pt x="59043" y="991"/>
                                <a:pt x="73266" y="2959"/>
                              </a:cubicBezTo>
                              <a:cubicBezTo>
                                <a:pt x="87465" y="4928"/>
                                <a:pt x="100089" y="8928"/>
                                <a:pt x="111138" y="14973"/>
                              </a:cubicBezTo>
                              <a:cubicBezTo>
                                <a:pt x="122162" y="21031"/>
                                <a:pt x="131026" y="29566"/>
                                <a:pt x="137668" y="40602"/>
                              </a:cubicBezTo>
                              <a:cubicBezTo>
                                <a:pt x="144323" y="51651"/>
                                <a:pt x="147650" y="66243"/>
                                <a:pt x="147650" y="84379"/>
                              </a:cubicBezTo>
                              <a:cubicBezTo>
                                <a:pt x="147650" y="96177"/>
                                <a:pt x="145847" y="106528"/>
                                <a:pt x="142215" y="115456"/>
                              </a:cubicBezTo>
                              <a:cubicBezTo>
                                <a:pt x="138583" y="124384"/>
                                <a:pt x="133807" y="132004"/>
                                <a:pt x="127927" y="138354"/>
                              </a:cubicBezTo>
                              <a:cubicBezTo>
                                <a:pt x="122022" y="144716"/>
                                <a:pt x="115291" y="149860"/>
                                <a:pt x="107734" y="153784"/>
                              </a:cubicBezTo>
                              <a:cubicBezTo>
                                <a:pt x="100178" y="157721"/>
                                <a:pt x="92316" y="160591"/>
                                <a:pt x="84138" y="162408"/>
                              </a:cubicBezTo>
                              <a:cubicBezTo>
                                <a:pt x="92316" y="164833"/>
                                <a:pt x="99492" y="168097"/>
                                <a:pt x="105702" y="172186"/>
                              </a:cubicBezTo>
                              <a:cubicBezTo>
                                <a:pt x="111887" y="176301"/>
                                <a:pt x="117183" y="181521"/>
                                <a:pt x="121577" y="187896"/>
                              </a:cubicBezTo>
                              <a:cubicBezTo>
                                <a:pt x="125946" y="194272"/>
                                <a:pt x="129286" y="202082"/>
                                <a:pt x="131559" y="211328"/>
                              </a:cubicBezTo>
                              <a:cubicBezTo>
                                <a:pt x="133807" y="220599"/>
                                <a:pt x="134950" y="231432"/>
                                <a:pt x="134950" y="243878"/>
                              </a:cubicBezTo>
                              <a:lnTo>
                                <a:pt x="134950" y="280289"/>
                              </a:lnTo>
                              <a:cubicBezTo>
                                <a:pt x="134950" y="286957"/>
                                <a:pt x="136322" y="291897"/>
                                <a:pt x="139040" y="295084"/>
                              </a:cubicBezTo>
                              <a:cubicBezTo>
                                <a:pt x="141758" y="298272"/>
                                <a:pt x="145237" y="299860"/>
                                <a:pt x="149466" y="299860"/>
                              </a:cubicBezTo>
                              <a:cubicBezTo>
                                <a:pt x="154000" y="299860"/>
                                <a:pt x="157633" y="298272"/>
                                <a:pt x="160350" y="295097"/>
                              </a:cubicBezTo>
                              <a:cubicBezTo>
                                <a:pt x="163081" y="291922"/>
                                <a:pt x="164440" y="287007"/>
                                <a:pt x="164440" y="280352"/>
                              </a:cubicBezTo>
                              <a:lnTo>
                                <a:pt x="164440" y="258572"/>
                              </a:lnTo>
                              <a:lnTo>
                                <a:pt x="193027" y="258572"/>
                              </a:lnTo>
                              <a:lnTo>
                                <a:pt x="193027" y="278079"/>
                              </a:lnTo>
                              <a:cubicBezTo>
                                <a:pt x="193027" y="286867"/>
                                <a:pt x="191656" y="295072"/>
                                <a:pt x="188938" y="302730"/>
                              </a:cubicBezTo>
                              <a:cubicBezTo>
                                <a:pt x="186208" y="310375"/>
                                <a:pt x="182055" y="316979"/>
                                <a:pt x="176467" y="322504"/>
                              </a:cubicBezTo>
                              <a:cubicBezTo>
                                <a:pt x="170853" y="328054"/>
                                <a:pt x="163602" y="332384"/>
                                <a:pt x="154686" y="335534"/>
                              </a:cubicBezTo>
                              <a:cubicBezTo>
                                <a:pt x="145758" y="338658"/>
                                <a:pt x="135103" y="340233"/>
                                <a:pt x="122695" y="340233"/>
                              </a:cubicBezTo>
                              <a:cubicBezTo>
                                <a:pt x="108191" y="340233"/>
                                <a:pt x="95860" y="338417"/>
                                <a:pt x="85725" y="334785"/>
                              </a:cubicBezTo>
                              <a:cubicBezTo>
                                <a:pt x="75590" y="331165"/>
                                <a:pt x="67361" y="326162"/>
                                <a:pt x="61011" y="319812"/>
                              </a:cubicBezTo>
                              <a:cubicBezTo>
                                <a:pt x="54661" y="313462"/>
                                <a:pt x="49974" y="306057"/>
                                <a:pt x="46952" y="297587"/>
                              </a:cubicBezTo>
                              <a:cubicBezTo>
                                <a:pt x="43917" y="289115"/>
                                <a:pt x="42406" y="280048"/>
                                <a:pt x="42406" y="270370"/>
                              </a:cubicBezTo>
                              <a:lnTo>
                                <a:pt x="42406" y="240893"/>
                              </a:lnTo>
                              <a:cubicBezTo>
                                <a:pt x="42406" y="229095"/>
                                <a:pt x="41720" y="219265"/>
                                <a:pt x="40374" y="211391"/>
                              </a:cubicBezTo>
                              <a:cubicBezTo>
                                <a:pt x="39015" y="203543"/>
                                <a:pt x="36665" y="197269"/>
                                <a:pt x="33338" y="192570"/>
                              </a:cubicBezTo>
                              <a:cubicBezTo>
                                <a:pt x="30010" y="187896"/>
                                <a:pt x="25629" y="184480"/>
                                <a:pt x="20181" y="182359"/>
                              </a:cubicBezTo>
                              <a:lnTo>
                                <a:pt x="0" y="179286"/>
                              </a:lnTo>
                              <a:lnTo>
                                <a:pt x="0" y="141084"/>
                              </a:lnTo>
                              <a:lnTo>
                                <a:pt x="4750" y="141084"/>
                              </a:lnTo>
                              <a:cubicBezTo>
                                <a:pt x="21692" y="141084"/>
                                <a:pt x="34024" y="137389"/>
                                <a:pt x="41720" y="129972"/>
                              </a:cubicBezTo>
                              <a:cubicBezTo>
                                <a:pt x="49441" y="122568"/>
                                <a:pt x="53302" y="109487"/>
                                <a:pt x="53302" y="90729"/>
                              </a:cubicBezTo>
                              <a:cubicBezTo>
                                <a:pt x="53302" y="76835"/>
                                <a:pt x="49518" y="66306"/>
                                <a:pt x="41961" y="59207"/>
                              </a:cubicBezTo>
                              <a:cubicBezTo>
                                <a:pt x="34392" y="52095"/>
                                <a:pt x="21996" y="48539"/>
                                <a:pt x="4750" y="48539"/>
                              </a:cubicBezTo>
                              <a:lnTo>
                                <a:pt x="0" y="485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Shape 16"/>
                      <wps:cNvSpPr>
                        <a:spLocks/>
                      </wps:cNvSpPr>
                      <wps:spPr bwMode="auto">
                        <a:xfrm>
                          <a:off x="31142" y="16163"/>
                          <a:ext cx="2994" cy="3515"/>
                        </a:xfrm>
                        <a:custGeom>
                          <a:avLst/>
                          <a:gdLst>
                            <a:gd name="T0" fmla="*/ 116129 w 299403"/>
                            <a:gd name="T1" fmla="*/ 0 h 351562"/>
                            <a:gd name="T2" fmla="*/ 169659 w 299403"/>
                            <a:gd name="T3" fmla="*/ 5893 h 351562"/>
                            <a:gd name="T4" fmla="*/ 204584 w 299403"/>
                            <a:gd name="T5" fmla="*/ 19050 h 351562"/>
                            <a:gd name="T6" fmla="*/ 213436 w 299403"/>
                            <a:gd name="T7" fmla="*/ 23127 h 351562"/>
                            <a:gd name="T8" fmla="*/ 221374 w 299403"/>
                            <a:gd name="T9" fmla="*/ 24486 h 351562"/>
                            <a:gd name="T10" fmla="*/ 235661 w 299403"/>
                            <a:gd name="T11" fmla="*/ 20181 h 351562"/>
                            <a:gd name="T12" fmla="*/ 245415 w 299403"/>
                            <a:gd name="T13" fmla="*/ 7252 h 351562"/>
                            <a:gd name="T14" fmla="*/ 280353 w 299403"/>
                            <a:gd name="T15" fmla="*/ 7252 h 351562"/>
                            <a:gd name="T16" fmla="*/ 280353 w 299403"/>
                            <a:gd name="T17" fmla="*/ 120663 h 351562"/>
                            <a:gd name="T18" fmla="*/ 239522 w 299403"/>
                            <a:gd name="T19" fmla="*/ 124740 h 351562"/>
                            <a:gd name="T20" fmla="*/ 227724 w 299403"/>
                            <a:gd name="T21" fmla="*/ 89586 h 351562"/>
                            <a:gd name="T22" fmla="*/ 204826 w 299403"/>
                            <a:gd name="T23" fmla="*/ 65774 h 351562"/>
                            <a:gd name="T24" fmla="*/ 173063 w 299403"/>
                            <a:gd name="T25" fmla="*/ 52388 h 351562"/>
                            <a:gd name="T26" fmla="*/ 134277 w 299403"/>
                            <a:gd name="T27" fmla="*/ 48082 h 351562"/>
                            <a:gd name="T28" fmla="*/ 114326 w 299403"/>
                            <a:gd name="T29" fmla="*/ 49213 h 351562"/>
                            <a:gd name="T30" fmla="*/ 93904 w 299403"/>
                            <a:gd name="T31" fmla="*/ 54204 h 351562"/>
                            <a:gd name="T32" fmla="*/ 78016 w 299403"/>
                            <a:gd name="T33" fmla="*/ 65545 h 351562"/>
                            <a:gd name="T34" fmla="*/ 71666 w 299403"/>
                            <a:gd name="T35" fmla="*/ 85725 h 351562"/>
                            <a:gd name="T36" fmla="*/ 78702 w 299403"/>
                            <a:gd name="T37" fmla="*/ 103645 h 351562"/>
                            <a:gd name="T38" fmla="*/ 97765 w 299403"/>
                            <a:gd name="T39" fmla="*/ 115443 h 351562"/>
                            <a:gd name="T40" fmla="*/ 125654 w 299403"/>
                            <a:gd name="T41" fmla="*/ 123380 h 351562"/>
                            <a:gd name="T42" fmla="*/ 158991 w 299403"/>
                            <a:gd name="T43" fmla="*/ 129502 h 351562"/>
                            <a:gd name="T44" fmla="*/ 194844 w 299403"/>
                            <a:gd name="T45" fmla="*/ 136538 h 351562"/>
                            <a:gd name="T46" fmla="*/ 230442 w 299403"/>
                            <a:gd name="T47" fmla="*/ 146520 h 351562"/>
                            <a:gd name="T48" fmla="*/ 281255 w 299403"/>
                            <a:gd name="T49" fmla="*/ 180988 h 351562"/>
                            <a:gd name="T50" fmla="*/ 299403 w 299403"/>
                            <a:gd name="T51" fmla="*/ 242684 h 351562"/>
                            <a:gd name="T52" fmla="*/ 289878 w 299403"/>
                            <a:gd name="T53" fmla="*/ 289865 h 351562"/>
                            <a:gd name="T54" fmla="*/ 263119 w 299403"/>
                            <a:gd name="T55" fmla="*/ 323888 h 351562"/>
                            <a:gd name="T56" fmla="*/ 222060 w 299403"/>
                            <a:gd name="T57" fmla="*/ 344526 h 351562"/>
                            <a:gd name="T58" fmla="*/ 170117 w 299403"/>
                            <a:gd name="T59" fmla="*/ 351562 h 351562"/>
                            <a:gd name="T60" fmla="*/ 115456 w 299403"/>
                            <a:gd name="T61" fmla="*/ 345212 h 351562"/>
                            <a:gd name="T62" fmla="*/ 79388 w 299403"/>
                            <a:gd name="T63" fmla="*/ 330695 h 351562"/>
                            <a:gd name="T64" fmla="*/ 60795 w 299403"/>
                            <a:gd name="T65" fmla="*/ 324790 h 351562"/>
                            <a:gd name="T66" fmla="*/ 49441 w 299403"/>
                            <a:gd name="T67" fmla="*/ 330695 h 351562"/>
                            <a:gd name="T68" fmla="*/ 41288 w 299403"/>
                            <a:gd name="T69" fmla="*/ 344297 h 351562"/>
                            <a:gd name="T70" fmla="*/ 0 w 299403"/>
                            <a:gd name="T71" fmla="*/ 344297 h 351562"/>
                            <a:gd name="T72" fmla="*/ 0 w 299403"/>
                            <a:gd name="T73" fmla="*/ 224549 h 351562"/>
                            <a:gd name="T74" fmla="*/ 40830 w 299403"/>
                            <a:gd name="T75" fmla="*/ 221818 h 351562"/>
                            <a:gd name="T76" fmla="*/ 74841 w 299403"/>
                            <a:gd name="T77" fmla="*/ 282372 h 351562"/>
                            <a:gd name="T78" fmla="*/ 156058 w 299403"/>
                            <a:gd name="T79" fmla="*/ 303022 h 351562"/>
                            <a:gd name="T80" fmla="*/ 183045 w 299403"/>
                            <a:gd name="T81" fmla="*/ 301206 h 351562"/>
                            <a:gd name="T82" fmla="*/ 205727 w 299403"/>
                            <a:gd name="T83" fmla="*/ 294412 h 351562"/>
                            <a:gd name="T84" fmla="*/ 221145 w 299403"/>
                            <a:gd name="T85" fmla="*/ 280340 h 351562"/>
                            <a:gd name="T86" fmla="*/ 226822 w 299403"/>
                            <a:gd name="T87" fmla="*/ 256756 h 351562"/>
                            <a:gd name="T88" fmla="*/ 214567 w 299403"/>
                            <a:gd name="T89" fmla="*/ 233388 h 351562"/>
                            <a:gd name="T90" fmla="*/ 183045 w 299403"/>
                            <a:gd name="T91" fmla="*/ 220688 h 351562"/>
                            <a:gd name="T92" fmla="*/ 139726 w 299403"/>
                            <a:gd name="T93" fmla="*/ 212751 h 351562"/>
                            <a:gd name="T94" fmla="*/ 92088 w 299403"/>
                            <a:gd name="T95" fmla="*/ 203226 h 351562"/>
                            <a:gd name="T96" fmla="*/ 22911 w 299403"/>
                            <a:gd name="T97" fmla="*/ 166256 h 351562"/>
                            <a:gd name="T98" fmla="*/ 902 w 299403"/>
                            <a:gd name="T99" fmla="*/ 95707 h 351562"/>
                            <a:gd name="T100" fmla="*/ 7265 w 299403"/>
                            <a:gd name="T101" fmla="*/ 59424 h 351562"/>
                            <a:gd name="T102" fmla="*/ 27674 w 299403"/>
                            <a:gd name="T103" fmla="*/ 29020 h 351562"/>
                            <a:gd name="T104" fmla="*/ 63513 w 299403"/>
                            <a:gd name="T105" fmla="*/ 7938 h 351562"/>
                            <a:gd name="T106" fmla="*/ 116129 w 299403"/>
                            <a:gd name="T107" fmla="*/ 0 h 351562"/>
                            <a:gd name="T108" fmla="*/ 0 w 299403"/>
                            <a:gd name="T109" fmla="*/ 0 h 351562"/>
                            <a:gd name="T110" fmla="*/ 299403 w 299403"/>
                            <a:gd name="T111" fmla="*/ 351562 h 3515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T108" t="T109" r="T110" b="T111"/>
                          <a:pathLst>
                            <a:path w="299403" h="351562">
                              <a:moveTo>
                                <a:pt x="116129" y="0"/>
                              </a:moveTo>
                              <a:cubicBezTo>
                                <a:pt x="137909" y="0"/>
                                <a:pt x="155740" y="1968"/>
                                <a:pt x="169659" y="5893"/>
                              </a:cubicBezTo>
                              <a:cubicBezTo>
                                <a:pt x="183566" y="9817"/>
                                <a:pt x="195212" y="14212"/>
                                <a:pt x="204584" y="19050"/>
                              </a:cubicBezTo>
                              <a:cubicBezTo>
                                <a:pt x="207912" y="20866"/>
                                <a:pt x="210858" y="22225"/>
                                <a:pt x="213436" y="23127"/>
                              </a:cubicBezTo>
                              <a:cubicBezTo>
                                <a:pt x="216002" y="24041"/>
                                <a:pt x="218656" y="24486"/>
                                <a:pt x="221374" y="24486"/>
                              </a:cubicBezTo>
                              <a:cubicBezTo>
                                <a:pt x="227724" y="24486"/>
                                <a:pt x="232486" y="23051"/>
                                <a:pt x="235661" y="20181"/>
                              </a:cubicBezTo>
                              <a:cubicBezTo>
                                <a:pt x="238836" y="17310"/>
                                <a:pt x="242088" y="12992"/>
                                <a:pt x="245415" y="7252"/>
                              </a:cubicBezTo>
                              <a:lnTo>
                                <a:pt x="280353" y="7252"/>
                              </a:lnTo>
                              <a:lnTo>
                                <a:pt x="280353" y="120663"/>
                              </a:lnTo>
                              <a:lnTo>
                                <a:pt x="239522" y="124740"/>
                              </a:lnTo>
                              <a:cubicBezTo>
                                <a:pt x="237706" y="111138"/>
                                <a:pt x="233769" y="99416"/>
                                <a:pt x="227724" y="89586"/>
                              </a:cubicBezTo>
                              <a:cubicBezTo>
                                <a:pt x="221679" y="79756"/>
                                <a:pt x="214033" y="71818"/>
                                <a:pt x="204826" y="65774"/>
                              </a:cubicBezTo>
                              <a:cubicBezTo>
                                <a:pt x="195593" y="59728"/>
                                <a:pt x="185001" y="55271"/>
                                <a:pt x="173063" y="52388"/>
                              </a:cubicBezTo>
                              <a:cubicBezTo>
                                <a:pt x="161112" y="49518"/>
                                <a:pt x="148184" y="48082"/>
                                <a:pt x="134277" y="48082"/>
                              </a:cubicBezTo>
                              <a:cubicBezTo>
                                <a:pt x="128219" y="48082"/>
                                <a:pt x="121577" y="48451"/>
                                <a:pt x="114326" y="49213"/>
                              </a:cubicBezTo>
                              <a:cubicBezTo>
                                <a:pt x="107049" y="49974"/>
                                <a:pt x="100254" y="51626"/>
                                <a:pt x="93904" y="54204"/>
                              </a:cubicBezTo>
                              <a:cubicBezTo>
                                <a:pt x="87554" y="56782"/>
                                <a:pt x="82258" y="60554"/>
                                <a:pt x="78016" y="65545"/>
                              </a:cubicBezTo>
                              <a:cubicBezTo>
                                <a:pt x="73787" y="70536"/>
                                <a:pt x="71666" y="77267"/>
                                <a:pt x="71666" y="85725"/>
                              </a:cubicBezTo>
                              <a:cubicBezTo>
                                <a:pt x="71666" y="92990"/>
                                <a:pt x="74016" y="98958"/>
                                <a:pt x="78702" y="103645"/>
                              </a:cubicBezTo>
                              <a:cubicBezTo>
                                <a:pt x="83388" y="108344"/>
                                <a:pt x="89738" y="112268"/>
                                <a:pt x="97765" y="115443"/>
                              </a:cubicBezTo>
                              <a:cubicBezTo>
                                <a:pt x="105766" y="118618"/>
                                <a:pt x="115062" y="121272"/>
                                <a:pt x="125654" y="123380"/>
                              </a:cubicBezTo>
                              <a:cubicBezTo>
                                <a:pt x="136233" y="125502"/>
                                <a:pt x="147346" y="127546"/>
                                <a:pt x="158991" y="129502"/>
                              </a:cubicBezTo>
                              <a:cubicBezTo>
                                <a:pt x="170637" y="131483"/>
                                <a:pt x="182588" y="133807"/>
                                <a:pt x="194844" y="136538"/>
                              </a:cubicBezTo>
                              <a:cubicBezTo>
                                <a:pt x="207086" y="139255"/>
                                <a:pt x="218948" y="142596"/>
                                <a:pt x="230442" y="146520"/>
                              </a:cubicBezTo>
                              <a:cubicBezTo>
                                <a:pt x="252222" y="154381"/>
                                <a:pt x="269151" y="165875"/>
                                <a:pt x="281255" y="180988"/>
                              </a:cubicBezTo>
                              <a:cubicBezTo>
                                <a:pt x="293345" y="196114"/>
                                <a:pt x="299403" y="216688"/>
                                <a:pt x="299403" y="242684"/>
                              </a:cubicBezTo>
                              <a:cubicBezTo>
                                <a:pt x="299403" y="260541"/>
                                <a:pt x="296228" y="276263"/>
                                <a:pt x="289878" y="289865"/>
                              </a:cubicBezTo>
                              <a:cubicBezTo>
                                <a:pt x="283528" y="303479"/>
                                <a:pt x="274600" y="314820"/>
                                <a:pt x="263119" y="323888"/>
                              </a:cubicBezTo>
                              <a:cubicBezTo>
                                <a:pt x="251613" y="332969"/>
                                <a:pt x="237935" y="339852"/>
                                <a:pt x="222060" y="344526"/>
                              </a:cubicBezTo>
                              <a:cubicBezTo>
                                <a:pt x="206172" y="349212"/>
                                <a:pt x="188862" y="351562"/>
                                <a:pt x="170117" y="351562"/>
                              </a:cubicBezTo>
                              <a:cubicBezTo>
                                <a:pt x="147739" y="351562"/>
                                <a:pt x="129515" y="349441"/>
                                <a:pt x="115456" y="345212"/>
                              </a:cubicBezTo>
                              <a:cubicBezTo>
                                <a:pt x="101384" y="340982"/>
                                <a:pt x="89370" y="336144"/>
                                <a:pt x="79388" y="330695"/>
                              </a:cubicBezTo>
                              <a:cubicBezTo>
                                <a:pt x="72428" y="326771"/>
                                <a:pt x="66243" y="324790"/>
                                <a:pt x="60795" y="324790"/>
                              </a:cubicBezTo>
                              <a:cubicBezTo>
                                <a:pt x="56553" y="324790"/>
                                <a:pt x="52768" y="326771"/>
                                <a:pt x="49441" y="330695"/>
                              </a:cubicBezTo>
                              <a:cubicBezTo>
                                <a:pt x="46127" y="334632"/>
                                <a:pt x="43396" y="339166"/>
                                <a:pt x="41288" y="344297"/>
                              </a:cubicBezTo>
                              <a:lnTo>
                                <a:pt x="0" y="344297"/>
                              </a:lnTo>
                              <a:lnTo>
                                <a:pt x="0" y="224549"/>
                              </a:lnTo>
                              <a:lnTo>
                                <a:pt x="40830" y="221818"/>
                              </a:lnTo>
                              <a:cubicBezTo>
                                <a:pt x="43243" y="248438"/>
                                <a:pt x="54597" y="268618"/>
                                <a:pt x="74841" y="282372"/>
                              </a:cubicBezTo>
                              <a:cubicBezTo>
                                <a:pt x="95110" y="296139"/>
                                <a:pt x="122174" y="303022"/>
                                <a:pt x="156058" y="303022"/>
                              </a:cubicBezTo>
                              <a:cubicBezTo>
                                <a:pt x="165418" y="303022"/>
                                <a:pt x="174422" y="302425"/>
                                <a:pt x="183045" y="301206"/>
                              </a:cubicBezTo>
                              <a:cubicBezTo>
                                <a:pt x="191669" y="300000"/>
                                <a:pt x="199212" y="297726"/>
                                <a:pt x="205727" y="294412"/>
                              </a:cubicBezTo>
                              <a:cubicBezTo>
                                <a:pt x="212230" y="291084"/>
                                <a:pt x="217361" y="286398"/>
                                <a:pt x="221145" y="280340"/>
                              </a:cubicBezTo>
                              <a:cubicBezTo>
                                <a:pt x="224930" y="274295"/>
                                <a:pt x="226822" y="266433"/>
                                <a:pt x="226822" y="256756"/>
                              </a:cubicBezTo>
                              <a:cubicBezTo>
                                <a:pt x="226822" y="246469"/>
                                <a:pt x="222733" y="238684"/>
                                <a:pt x="214567" y="233388"/>
                              </a:cubicBezTo>
                              <a:cubicBezTo>
                                <a:pt x="206413" y="228105"/>
                                <a:pt x="195898" y="223863"/>
                                <a:pt x="183045" y="220688"/>
                              </a:cubicBezTo>
                              <a:cubicBezTo>
                                <a:pt x="170180" y="217513"/>
                                <a:pt x="155740" y="214871"/>
                                <a:pt x="139726" y="212751"/>
                              </a:cubicBezTo>
                              <a:cubicBezTo>
                                <a:pt x="123685" y="210642"/>
                                <a:pt x="107810" y="207455"/>
                                <a:pt x="92088" y="203226"/>
                              </a:cubicBezTo>
                              <a:cubicBezTo>
                                <a:pt x="60630" y="195047"/>
                                <a:pt x="37579" y="182740"/>
                                <a:pt x="22911" y="166256"/>
                              </a:cubicBezTo>
                              <a:cubicBezTo>
                                <a:pt x="8230" y="149771"/>
                                <a:pt x="902" y="126251"/>
                                <a:pt x="902" y="95707"/>
                              </a:cubicBezTo>
                              <a:cubicBezTo>
                                <a:pt x="902" y="83007"/>
                                <a:pt x="3023" y="70917"/>
                                <a:pt x="7265" y="59424"/>
                              </a:cubicBezTo>
                              <a:cubicBezTo>
                                <a:pt x="11493" y="47930"/>
                                <a:pt x="18288" y="37808"/>
                                <a:pt x="27674" y="29020"/>
                              </a:cubicBezTo>
                              <a:cubicBezTo>
                                <a:pt x="37046" y="20257"/>
                                <a:pt x="48997" y="13233"/>
                                <a:pt x="63513" y="7938"/>
                              </a:cubicBezTo>
                              <a:cubicBezTo>
                                <a:pt x="78016" y="2642"/>
                                <a:pt x="95555" y="0"/>
                                <a:pt x="11612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Shape 17"/>
                      <wps:cNvSpPr>
                        <a:spLocks/>
                      </wps:cNvSpPr>
                      <wps:spPr bwMode="auto">
                        <a:xfrm>
                          <a:off x="34358" y="16235"/>
                          <a:ext cx="3847" cy="3371"/>
                        </a:xfrm>
                        <a:custGeom>
                          <a:avLst/>
                          <a:gdLst>
                            <a:gd name="T0" fmla="*/ 0 w 384683"/>
                            <a:gd name="T1" fmla="*/ 0 h 337045"/>
                            <a:gd name="T2" fmla="*/ 167856 w 384683"/>
                            <a:gd name="T3" fmla="*/ 0 h 337045"/>
                            <a:gd name="T4" fmla="*/ 167856 w 384683"/>
                            <a:gd name="T5" fmla="*/ 37198 h 337045"/>
                            <a:gd name="T6" fmla="*/ 132474 w 384683"/>
                            <a:gd name="T7" fmla="*/ 58064 h 337045"/>
                            <a:gd name="T8" fmla="*/ 132474 w 384683"/>
                            <a:gd name="T9" fmla="*/ 138354 h 337045"/>
                            <a:gd name="T10" fmla="*/ 251320 w 384683"/>
                            <a:gd name="T11" fmla="*/ 138354 h 337045"/>
                            <a:gd name="T12" fmla="*/ 251320 w 384683"/>
                            <a:gd name="T13" fmla="*/ 58064 h 337045"/>
                            <a:gd name="T14" fmla="*/ 216383 w 384683"/>
                            <a:gd name="T15" fmla="*/ 37198 h 337045"/>
                            <a:gd name="T16" fmla="*/ 216383 w 384683"/>
                            <a:gd name="T17" fmla="*/ 0 h 337045"/>
                            <a:gd name="T18" fmla="*/ 384683 w 384683"/>
                            <a:gd name="T19" fmla="*/ 0 h 337045"/>
                            <a:gd name="T20" fmla="*/ 384683 w 384683"/>
                            <a:gd name="T21" fmla="*/ 37198 h 337045"/>
                            <a:gd name="T22" fmla="*/ 343852 w 384683"/>
                            <a:gd name="T23" fmla="*/ 58064 h 337045"/>
                            <a:gd name="T24" fmla="*/ 343852 w 384683"/>
                            <a:gd name="T25" fmla="*/ 278981 h 337045"/>
                            <a:gd name="T26" fmla="*/ 384683 w 384683"/>
                            <a:gd name="T27" fmla="*/ 299860 h 337045"/>
                            <a:gd name="T28" fmla="*/ 384683 w 384683"/>
                            <a:gd name="T29" fmla="*/ 337045 h 337045"/>
                            <a:gd name="T30" fmla="*/ 216383 w 384683"/>
                            <a:gd name="T31" fmla="*/ 337045 h 337045"/>
                            <a:gd name="T32" fmla="*/ 216383 w 384683"/>
                            <a:gd name="T33" fmla="*/ 299860 h 337045"/>
                            <a:gd name="T34" fmla="*/ 251320 w 384683"/>
                            <a:gd name="T35" fmla="*/ 278981 h 337045"/>
                            <a:gd name="T36" fmla="*/ 251320 w 384683"/>
                            <a:gd name="T37" fmla="*/ 181914 h 337045"/>
                            <a:gd name="T38" fmla="*/ 132474 w 384683"/>
                            <a:gd name="T39" fmla="*/ 181914 h 337045"/>
                            <a:gd name="T40" fmla="*/ 132474 w 384683"/>
                            <a:gd name="T41" fmla="*/ 278981 h 337045"/>
                            <a:gd name="T42" fmla="*/ 167856 w 384683"/>
                            <a:gd name="T43" fmla="*/ 299860 h 337045"/>
                            <a:gd name="T44" fmla="*/ 167856 w 384683"/>
                            <a:gd name="T45" fmla="*/ 337045 h 337045"/>
                            <a:gd name="T46" fmla="*/ 0 w 384683"/>
                            <a:gd name="T47" fmla="*/ 337045 h 337045"/>
                            <a:gd name="T48" fmla="*/ 0 w 384683"/>
                            <a:gd name="T49" fmla="*/ 299860 h 337045"/>
                            <a:gd name="T50" fmla="*/ 40386 w 384683"/>
                            <a:gd name="T51" fmla="*/ 278981 h 337045"/>
                            <a:gd name="T52" fmla="*/ 40386 w 384683"/>
                            <a:gd name="T53" fmla="*/ 58064 h 337045"/>
                            <a:gd name="T54" fmla="*/ 0 w 384683"/>
                            <a:gd name="T55" fmla="*/ 37198 h 337045"/>
                            <a:gd name="T56" fmla="*/ 0 w 384683"/>
                            <a:gd name="T57" fmla="*/ 0 h 337045"/>
                            <a:gd name="T58" fmla="*/ 0 w 384683"/>
                            <a:gd name="T59" fmla="*/ 0 h 337045"/>
                            <a:gd name="T60" fmla="*/ 384683 w 384683"/>
                            <a:gd name="T61" fmla="*/ 337045 h 3370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T58" t="T59" r="T60" b="T61"/>
                          <a:pathLst>
                            <a:path w="384683" h="337045">
                              <a:moveTo>
                                <a:pt x="0" y="0"/>
                              </a:moveTo>
                              <a:lnTo>
                                <a:pt x="167856" y="0"/>
                              </a:lnTo>
                              <a:lnTo>
                                <a:pt x="167856" y="37198"/>
                              </a:lnTo>
                              <a:cubicBezTo>
                                <a:pt x="144259" y="37198"/>
                                <a:pt x="132474" y="44158"/>
                                <a:pt x="132474" y="58064"/>
                              </a:cubicBezTo>
                              <a:lnTo>
                                <a:pt x="132474" y="138354"/>
                              </a:lnTo>
                              <a:lnTo>
                                <a:pt x="251320" y="138354"/>
                              </a:lnTo>
                              <a:lnTo>
                                <a:pt x="251320" y="58064"/>
                              </a:lnTo>
                              <a:cubicBezTo>
                                <a:pt x="251320" y="44158"/>
                                <a:pt x="239675" y="37198"/>
                                <a:pt x="216383" y="37198"/>
                              </a:cubicBezTo>
                              <a:lnTo>
                                <a:pt x="216383" y="0"/>
                              </a:lnTo>
                              <a:lnTo>
                                <a:pt x="384683" y="0"/>
                              </a:lnTo>
                              <a:lnTo>
                                <a:pt x="384683" y="37198"/>
                              </a:lnTo>
                              <a:cubicBezTo>
                                <a:pt x="357467" y="37198"/>
                                <a:pt x="343852" y="44158"/>
                                <a:pt x="343852" y="58064"/>
                              </a:cubicBezTo>
                              <a:lnTo>
                                <a:pt x="343852" y="278981"/>
                              </a:lnTo>
                              <a:cubicBezTo>
                                <a:pt x="343852" y="292900"/>
                                <a:pt x="357467" y="299860"/>
                                <a:pt x="384683" y="299860"/>
                              </a:cubicBezTo>
                              <a:lnTo>
                                <a:pt x="384683" y="337045"/>
                              </a:lnTo>
                              <a:lnTo>
                                <a:pt x="216383" y="337045"/>
                              </a:lnTo>
                              <a:lnTo>
                                <a:pt x="216383" y="299860"/>
                              </a:lnTo>
                              <a:cubicBezTo>
                                <a:pt x="239675" y="299860"/>
                                <a:pt x="251320" y="292900"/>
                                <a:pt x="251320" y="278981"/>
                              </a:cubicBezTo>
                              <a:lnTo>
                                <a:pt x="251320" y="181914"/>
                              </a:lnTo>
                              <a:lnTo>
                                <a:pt x="132474" y="181914"/>
                              </a:lnTo>
                              <a:lnTo>
                                <a:pt x="132474" y="278981"/>
                              </a:lnTo>
                              <a:cubicBezTo>
                                <a:pt x="132474" y="292900"/>
                                <a:pt x="144259" y="299860"/>
                                <a:pt x="167856" y="299860"/>
                              </a:cubicBezTo>
                              <a:lnTo>
                                <a:pt x="167856" y="337045"/>
                              </a:lnTo>
                              <a:lnTo>
                                <a:pt x="0" y="337045"/>
                              </a:lnTo>
                              <a:lnTo>
                                <a:pt x="0" y="299860"/>
                              </a:lnTo>
                              <a:cubicBezTo>
                                <a:pt x="26912" y="299860"/>
                                <a:pt x="40386" y="292900"/>
                                <a:pt x="40386" y="278981"/>
                              </a:cubicBezTo>
                              <a:lnTo>
                                <a:pt x="40386" y="58064"/>
                              </a:lnTo>
                              <a:cubicBezTo>
                                <a:pt x="40386" y="44158"/>
                                <a:pt x="26912" y="37198"/>
                                <a:pt x="0" y="3719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Shape 18"/>
                      <wps:cNvSpPr>
                        <a:spLocks/>
                      </wps:cNvSpPr>
                      <wps:spPr bwMode="auto">
                        <a:xfrm>
                          <a:off x="38468" y="16235"/>
                          <a:ext cx="1733" cy="3371"/>
                        </a:xfrm>
                        <a:custGeom>
                          <a:avLst/>
                          <a:gdLst>
                            <a:gd name="T0" fmla="*/ 0 w 173292"/>
                            <a:gd name="T1" fmla="*/ 0 h 337045"/>
                            <a:gd name="T2" fmla="*/ 173292 w 173292"/>
                            <a:gd name="T3" fmla="*/ 0 h 337045"/>
                            <a:gd name="T4" fmla="*/ 173292 w 173292"/>
                            <a:gd name="T5" fmla="*/ 37198 h 337045"/>
                            <a:gd name="T6" fmla="*/ 132918 w 173292"/>
                            <a:gd name="T7" fmla="*/ 58064 h 337045"/>
                            <a:gd name="T8" fmla="*/ 132918 w 173292"/>
                            <a:gd name="T9" fmla="*/ 278981 h 337045"/>
                            <a:gd name="T10" fmla="*/ 173292 w 173292"/>
                            <a:gd name="T11" fmla="*/ 299860 h 337045"/>
                            <a:gd name="T12" fmla="*/ 173292 w 173292"/>
                            <a:gd name="T13" fmla="*/ 337045 h 337045"/>
                            <a:gd name="T14" fmla="*/ 0 w 173292"/>
                            <a:gd name="T15" fmla="*/ 337045 h 337045"/>
                            <a:gd name="T16" fmla="*/ 0 w 173292"/>
                            <a:gd name="T17" fmla="*/ 299860 h 337045"/>
                            <a:gd name="T18" fmla="*/ 40831 w 173292"/>
                            <a:gd name="T19" fmla="*/ 278981 h 337045"/>
                            <a:gd name="T20" fmla="*/ 40831 w 173292"/>
                            <a:gd name="T21" fmla="*/ 58064 h 337045"/>
                            <a:gd name="T22" fmla="*/ 0 w 173292"/>
                            <a:gd name="T23" fmla="*/ 37198 h 337045"/>
                            <a:gd name="T24" fmla="*/ 0 w 173292"/>
                            <a:gd name="T25" fmla="*/ 0 h 337045"/>
                            <a:gd name="T26" fmla="*/ 0 w 173292"/>
                            <a:gd name="T27" fmla="*/ 0 h 337045"/>
                            <a:gd name="T28" fmla="*/ 173292 w 173292"/>
                            <a:gd name="T29" fmla="*/ 337045 h 3370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T26" t="T27" r="T28" b="T29"/>
                          <a:pathLst>
                            <a:path w="173292" h="337045">
                              <a:moveTo>
                                <a:pt x="0" y="0"/>
                              </a:moveTo>
                              <a:lnTo>
                                <a:pt x="173292" y="0"/>
                              </a:lnTo>
                              <a:lnTo>
                                <a:pt x="173292" y="37198"/>
                              </a:lnTo>
                              <a:cubicBezTo>
                                <a:pt x="146380" y="37198"/>
                                <a:pt x="132918" y="44158"/>
                                <a:pt x="132918" y="58064"/>
                              </a:cubicBezTo>
                              <a:lnTo>
                                <a:pt x="132918" y="278981"/>
                              </a:lnTo>
                              <a:cubicBezTo>
                                <a:pt x="132918" y="292900"/>
                                <a:pt x="146380" y="299860"/>
                                <a:pt x="173292" y="299860"/>
                              </a:cubicBezTo>
                              <a:lnTo>
                                <a:pt x="173292" y="337045"/>
                              </a:lnTo>
                              <a:lnTo>
                                <a:pt x="0" y="337045"/>
                              </a:lnTo>
                              <a:lnTo>
                                <a:pt x="0" y="299860"/>
                              </a:lnTo>
                              <a:cubicBezTo>
                                <a:pt x="27229" y="299860"/>
                                <a:pt x="40831" y="292900"/>
                                <a:pt x="40831" y="278981"/>
                              </a:cubicBezTo>
                              <a:lnTo>
                                <a:pt x="40831" y="58064"/>
                              </a:lnTo>
                              <a:cubicBezTo>
                                <a:pt x="40831" y="44158"/>
                                <a:pt x="27229" y="37198"/>
                                <a:pt x="0" y="3719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Shape 19"/>
                      <wps:cNvSpPr>
                        <a:spLocks/>
                      </wps:cNvSpPr>
                      <wps:spPr bwMode="auto">
                        <a:xfrm>
                          <a:off x="40473" y="16235"/>
                          <a:ext cx="1858" cy="3371"/>
                        </a:xfrm>
                        <a:custGeom>
                          <a:avLst/>
                          <a:gdLst>
                            <a:gd name="T0" fmla="*/ 0 w 185775"/>
                            <a:gd name="T1" fmla="*/ 0 h 337058"/>
                            <a:gd name="T2" fmla="*/ 185775 w 185775"/>
                            <a:gd name="T3" fmla="*/ 0 h 337058"/>
                            <a:gd name="T4" fmla="*/ 185775 w 185775"/>
                            <a:gd name="T5" fmla="*/ 48539 h 337058"/>
                            <a:gd name="T6" fmla="*/ 132473 w 185775"/>
                            <a:gd name="T7" fmla="*/ 48539 h 337058"/>
                            <a:gd name="T8" fmla="*/ 132473 w 185775"/>
                            <a:gd name="T9" fmla="*/ 141084 h 337058"/>
                            <a:gd name="T10" fmla="*/ 185775 w 185775"/>
                            <a:gd name="T11" fmla="*/ 141084 h 337058"/>
                            <a:gd name="T12" fmla="*/ 185775 w 185775"/>
                            <a:gd name="T13" fmla="*/ 179286 h 337058"/>
                            <a:gd name="T14" fmla="*/ 185102 w 185775"/>
                            <a:gd name="T15" fmla="*/ 179184 h 337058"/>
                            <a:gd name="T16" fmla="*/ 132473 w 185775"/>
                            <a:gd name="T17" fmla="*/ 179184 h 337058"/>
                            <a:gd name="T18" fmla="*/ 132473 w 185775"/>
                            <a:gd name="T19" fmla="*/ 278993 h 337058"/>
                            <a:gd name="T20" fmla="*/ 182829 w 185775"/>
                            <a:gd name="T21" fmla="*/ 299860 h 337058"/>
                            <a:gd name="T22" fmla="*/ 182829 w 185775"/>
                            <a:gd name="T23" fmla="*/ 337058 h 337058"/>
                            <a:gd name="T24" fmla="*/ 0 w 185775"/>
                            <a:gd name="T25" fmla="*/ 337058 h 337058"/>
                            <a:gd name="T26" fmla="*/ 0 w 185775"/>
                            <a:gd name="T27" fmla="*/ 300304 h 337058"/>
                            <a:gd name="T28" fmla="*/ 40386 w 185775"/>
                            <a:gd name="T29" fmla="*/ 279412 h 337058"/>
                            <a:gd name="T30" fmla="*/ 40386 w 185775"/>
                            <a:gd name="T31" fmla="*/ 58102 h 337058"/>
                            <a:gd name="T32" fmla="*/ 0 w 185775"/>
                            <a:gd name="T33" fmla="*/ 37198 h 337058"/>
                            <a:gd name="T34" fmla="*/ 0 w 185775"/>
                            <a:gd name="T35" fmla="*/ 0 h 337058"/>
                            <a:gd name="T36" fmla="*/ 0 w 185775"/>
                            <a:gd name="T37" fmla="*/ 0 h 337058"/>
                            <a:gd name="T38" fmla="*/ 185775 w 185775"/>
                            <a:gd name="T39" fmla="*/ 337058 h 3370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T36" t="T37" r="T38" b="T39"/>
                          <a:pathLst>
                            <a:path w="185775" h="337058">
                              <a:moveTo>
                                <a:pt x="0" y="0"/>
                              </a:moveTo>
                              <a:lnTo>
                                <a:pt x="185775" y="0"/>
                              </a:lnTo>
                              <a:lnTo>
                                <a:pt x="185775" y="48539"/>
                              </a:lnTo>
                              <a:lnTo>
                                <a:pt x="132473" y="48539"/>
                              </a:lnTo>
                              <a:lnTo>
                                <a:pt x="132473" y="141084"/>
                              </a:lnTo>
                              <a:lnTo>
                                <a:pt x="185775" y="141084"/>
                              </a:lnTo>
                              <a:lnTo>
                                <a:pt x="185775" y="179286"/>
                              </a:lnTo>
                              <a:lnTo>
                                <a:pt x="185102" y="179184"/>
                              </a:lnTo>
                              <a:lnTo>
                                <a:pt x="132473" y="179184"/>
                              </a:lnTo>
                              <a:lnTo>
                                <a:pt x="132473" y="278993"/>
                              </a:lnTo>
                              <a:cubicBezTo>
                                <a:pt x="132473" y="292900"/>
                                <a:pt x="149250" y="299860"/>
                                <a:pt x="182829" y="299860"/>
                              </a:cubicBezTo>
                              <a:lnTo>
                                <a:pt x="182829" y="337058"/>
                              </a:lnTo>
                              <a:lnTo>
                                <a:pt x="0" y="337058"/>
                              </a:lnTo>
                              <a:lnTo>
                                <a:pt x="0" y="300304"/>
                              </a:lnTo>
                              <a:cubicBezTo>
                                <a:pt x="26911" y="300304"/>
                                <a:pt x="40386" y="293345"/>
                                <a:pt x="40386" y="279412"/>
                              </a:cubicBezTo>
                              <a:lnTo>
                                <a:pt x="40386" y="58102"/>
                              </a:lnTo>
                              <a:cubicBezTo>
                                <a:pt x="40386" y="44171"/>
                                <a:pt x="26911" y="37198"/>
                                <a:pt x="0" y="3719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Shape 20"/>
                      <wps:cNvSpPr>
                        <a:spLocks/>
                      </wps:cNvSpPr>
                      <wps:spPr bwMode="auto">
                        <a:xfrm>
                          <a:off x="42331" y="16235"/>
                          <a:ext cx="1930" cy="3403"/>
                        </a:xfrm>
                        <a:custGeom>
                          <a:avLst/>
                          <a:gdLst>
                            <a:gd name="T0" fmla="*/ 0 w 193028"/>
                            <a:gd name="T1" fmla="*/ 0 h 340233"/>
                            <a:gd name="T2" fmla="*/ 29706 w 193028"/>
                            <a:gd name="T3" fmla="*/ 0 h 340233"/>
                            <a:gd name="T4" fmla="*/ 73267 w 193028"/>
                            <a:gd name="T5" fmla="*/ 2959 h 340233"/>
                            <a:gd name="T6" fmla="*/ 111138 w 193028"/>
                            <a:gd name="T7" fmla="*/ 14973 h 340233"/>
                            <a:gd name="T8" fmla="*/ 137668 w 193028"/>
                            <a:gd name="T9" fmla="*/ 40602 h 340233"/>
                            <a:gd name="T10" fmla="*/ 147651 w 193028"/>
                            <a:gd name="T11" fmla="*/ 84379 h 340233"/>
                            <a:gd name="T12" fmla="*/ 142215 w 193028"/>
                            <a:gd name="T13" fmla="*/ 115456 h 340233"/>
                            <a:gd name="T14" fmla="*/ 127928 w 193028"/>
                            <a:gd name="T15" fmla="*/ 138354 h 340233"/>
                            <a:gd name="T16" fmla="*/ 107735 w 193028"/>
                            <a:gd name="T17" fmla="*/ 153784 h 340233"/>
                            <a:gd name="T18" fmla="*/ 84138 w 193028"/>
                            <a:gd name="T19" fmla="*/ 162408 h 340233"/>
                            <a:gd name="T20" fmla="*/ 105703 w 193028"/>
                            <a:gd name="T21" fmla="*/ 172186 h 340233"/>
                            <a:gd name="T22" fmla="*/ 121578 w 193028"/>
                            <a:gd name="T23" fmla="*/ 187896 h 340233"/>
                            <a:gd name="T24" fmla="*/ 131559 w 193028"/>
                            <a:gd name="T25" fmla="*/ 211328 h 340233"/>
                            <a:gd name="T26" fmla="*/ 134951 w 193028"/>
                            <a:gd name="T27" fmla="*/ 243878 h 340233"/>
                            <a:gd name="T28" fmla="*/ 134951 w 193028"/>
                            <a:gd name="T29" fmla="*/ 280289 h 340233"/>
                            <a:gd name="T30" fmla="*/ 139040 w 193028"/>
                            <a:gd name="T31" fmla="*/ 295084 h 340233"/>
                            <a:gd name="T32" fmla="*/ 149467 w 193028"/>
                            <a:gd name="T33" fmla="*/ 299860 h 340233"/>
                            <a:gd name="T34" fmla="*/ 160351 w 193028"/>
                            <a:gd name="T35" fmla="*/ 295097 h 340233"/>
                            <a:gd name="T36" fmla="*/ 164440 w 193028"/>
                            <a:gd name="T37" fmla="*/ 280352 h 340233"/>
                            <a:gd name="T38" fmla="*/ 164440 w 193028"/>
                            <a:gd name="T39" fmla="*/ 258572 h 340233"/>
                            <a:gd name="T40" fmla="*/ 193028 w 193028"/>
                            <a:gd name="T41" fmla="*/ 258572 h 340233"/>
                            <a:gd name="T42" fmla="*/ 193028 w 193028"/>
                            <a:gd name="T43" fmla="*/ 278079 h 340233"/>
                            <a:gd name="T44" fmla="*/ 188938 w 193028"/>
                            <a:gd name="T45" fmla="*/ 302730 h 340233"/>
                            <a:gd name="T46" fmla="*/ 176467 w 193028"/>
                            <a:gd name="T47" fmla="*/ 322504 h 340233"/>
                            <a:gd name="T48" fmla="*/ 154687 w 193028"/>
                            <a:gd name="T49" fmla="*/ 335534 h 340233"/>
                            <a:gd name="T50" fmla="*/ 122695 w 193028"/>
                            <a:gd name="T51" fmla="*/ 340233 h 340233"/>
                            <a:gd name="T52" fmla="*/ 85726 w 193028"/>
                            <a:gd name="T53" fmla="*/ 334785 h 340233"/>
                            <a:gd name="T54" fmla="*/ 61011 w 193028"/>
                            <a:gd name="T55" fmla="*/ 319812 h 340233"/>
                            <a:gd name="T56" fmla="*/ 46952 w 193028"/>
                            <a:gd name="T57" fmla="*/ 297587 h 340233"/>
                            <a:gd name="T58" fmla="*/ 42406 w 193028"/>
                            <a:gd name="T59" fmla="*/ 270370 h 340233"/>
                            <a:gd name="T60" fmla="*/ 42406 w 193028"/>
                            <a:gd name="T61" fmla="*/ 240893 h 340233"/>
                            <a:gd name="T62" fmla="*/ 40374 w 193028"/>
                            <a:gd name="T63" fmla="*/ 211391 h 340233"/>
                            <a:gd name="T64" fmla="*/ 33338 w 193028"/>
                            <a:gd name="T65" fmla="*/ 192570 h 340233"/>
                            <a:gd name="T66" fmla="*/ 20181 w 193028"/>
                            <a:gd name="T67" fmla="*/ 182359 h 340233"/>
                            <a:gd name="T68" fmla="*/ 0 w 193028"/>
                            <a:gd name="T69" fmla="*/ 179286 h 340233"/>
                            <a:gd name="T70" fmla="*/ 0 w 193028"/>
                            <a:gd name="T71" fmla="*/ 141084 h 340233"/>
                            <a:gd name="T72" fmla="*/ 4750 w 193028"/>
                            <a:gd name="T73" fmla="*/ 141084 h 340233"/>
                            <a:gd name="T74" fmla="*/ 41720 w 193028"/>
                            <a:gd name="T75" fmla="*/ 129972 h 340233"/>
                            <a:gd name="T76" fmla="*/ 53302 w 193028"/>
                            <a:gd name="T77" fmla="*/ 90729 h 340233"/>
                            <a:gd name="T78" fmla="*/ 41961 w 193028"/>
                            <a:gd name="T79" fmla="*/ 59207 h 340233"/>
                            <a:gd name="T80" fmla="*/ 4750 w 193028"/>
                            <a:gd name="T81" fmla="*/ 48539 h 340233"/>
                            <a:gd name="T82" fmla="*/ 0 w 193028"/>
                            <a:gd name="T83" fmla="*/ 48539 h 340233"/>
                            <a:gd name="T84" fmla="*/ 0 w 193028"/>
                            <a:gd name="T85" fmla="*/ 0 h 340233"/>
                            <a:gd name="T86" fmla="*/ 0 w 193028"/>
                            <a:gd name="T87" fmla="*/ 0 h 340233"/>
                            <a:gd name="T88" fmla="*/ 193028 w 193028"/>
                            <a:gd name="T89" fmla="*/ 340233 h 3402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T86" t="T87" r="T88" b="T89"/>
                          <a:pathLst>
                            <a:path w="193028" h="340233">
                              <a:moveTo>
                                <a:pt x="0" y="0"/>
                              </a:moveTo>
                              <a:lnTo>
                                <a:pt x="29706" y="0"/>
                              </a:lnTo>
                              <a:cubicBezTo>
                                <a:pt x="44527" y="0"/>
                                <a:pt x="59043" y="991"/>
                                <a:pt x="73267" y="2959"/>
                              </a:cubicBezTo>
                              <a:cubicBezTo>
                                <a:pt x="87465" y="4928"/>
                                <a:pt x="100089" y="8928"/>
                                <a:pt x="111138" y="14973"/>
                              </a:cubicBezTo>
                              <a:cubicBezTo>
                                <a:pt x="122162" y="21031"/>
                                <a:pt x="131026" y="29566"/>
                                <a:pt x="137668" y="40602"/>
                              </a:cubicBezTo>
                              <a:cubicBezTo>
                                <a:pt x="144323" y="51651"/>
                                <a:pt x="147651" y="66243"/>
                                <a:pt x="147651" y="84379"/>
                              </a:cubicBezTo>
                              <a:cubicBezTo>
                                <a:pt x="147651" y="96177"/>
                                <a:pt x="145847" y="106528"/>
                                <a:pt x="142215" y="115456"/>
                              </a:cubicBezTo>
                              <a:cubicBezTo>
                                <a:pt x="138583" y="124384"/>
                                <a:pt x="133807" y="132004"/>
                                <a:pt x="127928" y="138354"/>
                              </a:cubicBezTo>
                              <a:cubicBezTo>
                                <a:pt x="122022" y="144716"/>
                                <a:pt x="115291" y="149860"/>
                                <a:pt x="107735" y="153784"/>
                              </a:cubicBezTo>
                              <a:cubicBezTo>
                                <a:pt x="100178" y="157721"/>
                                <a:pt x="92317" y="160591"/>
                                <a:pt x="84138" y="162408"/>
                              </a:cubicBezTo>
                              <a:cubicBezTo>
                                <a:pt x="92317" y="164833"/>
                                <a:pt x="99492" y="168097"/>
                                <a:pt x="105703" y="172186"/>
                              </a:cubicBezTo>
                              <a:cubicBezTo>
                                <a:pt x="111888" y="176301"/>
                                <a:pt x="117184" y="181521"/>
                                <a:pt x="121578" y="187896"/>
                              </a:cubicBezTo>
                              <a:cubicBezTo>
                                <a:pt x="125947" y="194272"/>
                                <a:pt x="129287" y="202082"/>
                                <a:pt x="131559" y="211328"/>
                              </a:cubicBezTo>
                              <a:cubicBezTo>
                                <a:pt x="133807" y="220599"/>
                                <a:pt x="134951" y="231432"/>
                                <a:pt x="134951" y="243878"/>
                              </a:cubicBezTo>
                              <a:lnTo>
                                <a:pt x="134951" y="280289"/>
                              </a:lnTo>
                              <a:cubicBezTo>
                                <a:pt x="134951" y="286957"/>
                                <a:pt x="136322" y="291897"/>
                                <a:pt x="139040" y="295084"/>
                              </a:cubicBezTo>
                              <a:cubicBezTo>
                                <a:pt x="141758" y="298272"/>
                                <a:pt x="145238" y="299860"/>
                                <a:pt x="149467" y="299860"/>
                              </a:cubicBezTo>
                              <a:cubicBezTo>
                                <a:pt x="154001" y="299860"/>
                                <a:pt x="157633" y="298272"/>
                                <a:pt x="160351" y="295097"/>
                              </a:cubicBezTo>
                              <a:cubicBezTo>
                                <a:pt x="163082" y="291922"/>
                                <a:pt x="164440" y="287007"/>
                                <a:pt x="164440" y="280352"/>
                              </a:cubicBezTo>
                              <a:lnTo>
                                <a:pt x="164440" y="258572"/>
                              </a:lnTo>
                              <a:lnTo>
                                <a:pt x="193028" y="258572"/>
                              </a:lnTo>
                              <a:lnTo>
                                <a:pt x="193028" y="278079"/>
                              </a:lnTo>
                              <a:cubicBezTo>
                                <a:pt x="193028" y="286867"/>
                                <a:pt x="191657" y="295072"/>
                                <a:pt x="188938" y="302730"/>
                              </a:cubicBezTo>
                              <a:cubicBezTo>
                                <a:pt x="186208" y="310375"/>
                                <a:pt x="182055" y="316979"/>
                                <a:pt x="176467" y="322504"/>
                              </a:cubicBezTo>
                              <a:cubicBezTo>
                                <a:pt x="170854" y="328054"/>
                                <a:pt x="163602" y="332384"/>
                                <a:pt x="154687" y="335534"/>
                              </a:cubicBezTo>
                              <a:cubicBezTo>
                                <a:pt x="145759" y="338658"/>
                                <a:pt x="135103" y="340233"/>
                                <a:pt x="122695" y="340233"/>
                              </a:cubicBezTo>
                              <a:cubicBezTo>
                                <a:pt x="108192" y="340233"/>
                                <a:pt x="95860" y="338417"/>
                                <a:pt x="85726" y="334785"/>
                              </a:cubicBezTo>
                              <a:cubicBezTo>
                                <a:pt x="75591" y="331165"/>
                                <a:pt x="67361" y="326162"/>
                                <a:pt x="61011" y="319812"/>
                              </a:cubicBezTo>
                              <a:cubicBezTo>
                                <a:pt x="54661" y="313462"/>
                                <a:pt x="49975" y="306057"/>
                                <a:pt x="46952" y="297587"/>
                              </a:cubicBezTo>
                              <a:cubicBezTo>
                                <a:pt x="43917" y="289115"/>
                                <a:pt x="42406" y="280048"/>
                                <a:pt x="42406" y="270370"/>
                              </a:cubicBezTo>
                              <a:lnTo>
                                <a:pt x="42406" y="240893"/>
                              </a:lnTo>
                              <a:cubicBezTo>
                                <a:pt x="42406" y="229095"/>
                                <a:pt x="41720" y="219265"/>
                                <a:pt x="40374" y="211391"/>
                              </a:cubicBezTo>
                              <a:cubicBezTo>
                                <a:pt x="39015" y="203543"/>
                                <a:pt x="36665" y="197269"/>
                                <a:pt x="33338" y="192570"/>
                              </a:cubicBezTo>
                              <a:cubicBezTo>
                                <a:pt x="30011" y="187896"/>
                                <a:pt x="25629" y="184480"/>
                                <a:pt x="20181" y="182359"/>
                              </a:cubicBezTo>
                              <a:lnTo>
                                <a:pt x="0" y="179286"/>
                              </a:lnTo>
                              <a:lnTo>
                                <a:pt x="0" y="141084"/>
                              </a:lnTo>
                              <a:lnTo>
                                <a:pt x="4750" y="141084"/>
                              </a:lnTo>
                              <a:cubicBezTo>
                                <a:pt x="21692" y="141084"/>
                                <a:pt x="34024" y="137389"/>
                                <a:pt x="41720" y="129972"/>
                              </a:cubicBezTo>
                              <a:cubicBezTo>
                                <a:pt x="49442" y="122568"/>
                                <a:pt x="53302" y="109487"/>
                                <a:pt x="53302" y="90729"/>
                              </a:cubicBezTo>
                              <a:cubicBezTo>
                                <a:pt x="53302" y="76835"/>
                                <a:pt x="49518" y="66306"/>
                                <a:pt x="41961" y="59207"/>
                              </a:cubicBezTo>
                              <a:cubicBezTo>
                                <a:pt x="34392" y="52095"/>
                                <a:pt x="21997" y="48539"/>
                                <a:pt x="4750" y="48539"/>
                              </a:cubicBezTo>
                              <a:lnTo>
                                <a:pt x="0" y="485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Shape 21"/>
                      <wps:cNvSpPr>
                        <a:spLocks/>
                      </wps:cNvSpPr>
                      <wps:spPr bwMode="auto">
                        <a:xfrm>
                          <a:off x="44433" y="16235"/>
                          <a:ext cx="3248" cy="3371"/>
                        </a:xfrm>
                        <a:custGeom>
                          <a:avLst/>
                          <a:gdLst>
                            <a:gd name="T0" fmla="*/ 0 w 324803"/>
                            <a:gd name="T1" fmla="*/ 0 h 337058"/>
                            <a:gd name="T2" fmla="*/ 313919 w 324803"/>
                            <a:gd name="T3" fmla="*/ 0 h 337058"/>
                            <a:gd name="T4" fmla="*/ 313919 w 324803"/>
                            <a:gd name="T5" fmla="*/ 102070 h 337058"/>
                            <a:gd name="T6" fmla="*/ 268567 w 324803"/>
                            <a:gd name="T7" fmla="*/ 104343 h 337058"/>
                            <a:gd name="T8" fmla="*/ 217754 w 324803"/>
                            <a:gd name="T9" fmla="*/ 46266 h 337058"/>
                            <a:gd name="T10" fmla="*/ 132474 w 324803"/>
                            <a:gd name="T11" fmla="*/ 46266 h 337058"/>
                            <a:gd name="T12" fmla="*/ 132474 w 324803"/>
                            <a:gd name="T13" fmla="*/ 141084 h 337058"/>
                            <a:gd name="T14" fmla="*/ 166942 w 324803"/>
                            <a:gd name="T15" fmla="*/ 141084 h 337058"/>
                            <a:gd name="T16" fmla="*/ 192354 w 324803"/>
                            <a:gd name="T17" fmla="*/ 90272 h 337058"/>
                            <a:gd name="T18" fmla="*/ 232270 w 324803"/>
                            <a:gd name="T19" fmla="*/ 90272 h 337058"/>
                            <a:gd name="T20" fmla="*/ 225463 w 324803"/>
                            <a:gd name="T21" fmla="*/ 231813 h 337058"/>
                            <a:gd name="T22" fmla="*/ 186449 w 324803"/>
                            <a:gd name="T23" fmla="*/ 231813 h 337058"/>
                            <a:gd name="T24" fmla="*/ 163767 w 324803"/>
                            <a:gd name="T25" fmla="*/ 179184 h 337058"/>
                            <a:gd name="T26" fmla="*/ 132474 w 324803"/>
                            <a:gd name="T27" fmla="*/ 179184 h 337058"/>
                            <a:gd name="T28" fmla="*/ 132474 w 324803"/>
                            <a:gd name="T29" fmla="*/ 290779 h 337058"/>
                            <a:gd name="T30" fmla="*/ 201423 w 324803"/>
                            <a:gd name="T31" fmla="*/ 290779 h 337058"/>
                            <a:gd name="T32" fmla="*/ 278537 w 324803"/>
                            <a:gd name="T33" fmla="*/ 204597 h 337058"/>
                            <a:gd name="T34" fmla="*/ 324803 w 324803"/>
                            <a:gd name="T35" fmla="*/ 207772 h 337058"/>
                            <a:gd name="T36" fmla="*/ 313919 w 324803"/>
                            <a:gd name="T37" fmla="*/ 337058 h 337058"/>
                            <a:gd name="T38" fmla="*/ 0 w 324803"/>
                            <a:gd name="T39" fmla="*/ 337058 h 337058"/>
                            <a:gd name="T40" fmla="*/ 0 w 324803"/>
                            <a:gd name="T41" fmla="*/ 299860 h 337058"/>
                            <a:gd name="T42" fmla="*/ 40386 w 324803"/>
                            <a:gd name="T43" fmla="*/ 278993 h 337058"/>
                            <a:gd name="T44" fmla="*/ 40386 w 324803"/>
                            <a:gd name="T45" fmla="*/ 58064 h 337058"/>
                            <a:gd name="T46" fmla="*/ 0 w 324803"/>
                            <a:gd name="T47" fmla="*/ 37211 h 337058"/>
                            <a:gd name="T48" fmla="*/ 0 w 324803"/>
                            <a:gd name="T49" fmla="*/ 0 h 337058"/>
                            <a:gd name="T50" fmla="*/ 0 w 324803"/>
                            <a:gd name="T51" fmla="*/ 0 h 337058"/>
                            <a:gd name="T52" fmla="*/ 324803 w 324803"/>
                            <a:gd name="T53" fmla="*/ 337058 h 3370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T50" t="T51" r="T52" b="T53"/>
                          <a:pathLst>
                            <a:path w="324803" h="337058">
                              <a:moveTo>
                                <a:pt x="0" y="0"/>
                              </a:moveTo>
                              <a:lnTo>
                                <a:pt x="313919" y="0"/>
                              </a:lnTo>
                              <a:lnTo>
                                <a:pt x="313919" y="102070"/>
                              </a:lnTo>
                              <a:lnTo>
                                <a:pt x="268567" y="104343"/>
                              </a:lnTo>
                              <a:cubicBezTo>
                                <a:pt x="266738" y="65634"/>
                                <a:pt x="249796" y="46266"/>
                                <a:pt x="217754" y="46266"/>
                              </a:cubicBezTo>
                              <a:lnTo>
                                <a:pt x="132474" y="46266"/>
                              </a:lnTo>
                              <a:lnTo>
                                <a:pt x="132474" y="141084"/>
                              </a:lnTo>
                              <a:lnTo>
                                <a:pt x="166942" y="141084"/>
                              </a:lnTo>
                              <a:cubicBezTo>
                                <a:pt x="181153" y="141084"/>
                                <a:pt x="189624" y="124155"/>
                                <a:pt x="192354" y="90272"/>
                              </a:cubicBezTo>
                              <a:lnTo>
                                <a:pt x="232270" y="90272"/>
                              </a:lnTo>
                              <a:lnTo>
                                <a:pt x="225463" y="231813"/>
                              </a:lnTo>
                              <a:lnTo>
                                <a:pt x="186449" y="231813"/>
                              </a:lnTo>
                              <a:cubicBezTo>
                                <a:pt x="183121" y="196736"/>
                                <a:pt x="175552" y="179184"/>
                                <a:pt x="163767" y="179184"/>
                              </a:cubicBezTo>
                              <a:lnTo>
                                <a:pt x="132474" y="179184"/>
                              </a:lnTo>
                              <a:lnTo>
                                <a:pt x="132474" y="290779"/>
                              </a:lnTo>
                              <a:lnTo>
                                <a:pt x="201423" y="290779"/>
                              </a:lnTo>
                              <a:cubicBezTo>
                                <a:pt x="249200" y="290779"/>
                                <a:pt x="274917" y="262064"/>
                                <a:pt x="278537" y="204597"/>
                              </a:cubicBezTo>
                              <a:lnTo>
                                <a:pt x="324803" y="207772"/>
                              </a:lnTo>
                              <a:lnTo>
                                <a:pt x="313919" y="337058"/>
                              </a:lnTo>
                              <a:lnTo>
                                <a:pt x="0" y="337058"/>
                              </a:lnTo>
                              <a:lnTo>
                                <a:pt x="0" y="299860"/>
                              </a:lnTo>
                              <a:cubicBezTo>
                                <a:pt x="26912" y="299860"/>
                                <a:pt x="40386" y="292900"/>
                                <a:pt x="40386" y="278993"/>
                              </a:cubicBezTo>
                              <a:lnTo>
                                <a:pt x="40386" y="58064"/>
                              </a:lnTo>
                              <a:cubicBezTo>
                                <a:pt x="40386" y="44158"/>
                                <a:pt x="26912" y="37211"/>
                                <a:pt x="0" y="37211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Shape 22"/>
                      <wps:cNvSpPr>
                        <a:spLocks/>
                      </wps:cNvSpPr>
                      <wps:spPr bwMode="auto">
                        <a:xfrm>
                          <a:off x="907" y="21793"/>
                          <a:ext cx="2323" cy="4213"/>
                        </a:xfrm>
                        <a:custGeom>
                          <a:avLst/>
                          <a:gdLst>
                            <a:gd name="T0" fmla="*/ 0 w 232213"/>
                            <a:gd name="T1" fmla="*/ 0 h 421297"/>
                            <a:gd name="T2" fmla="*/ 232213 w 232213"/>
                            <a:gd name="T3" fmla="*/ 0 h 421297"/>
                            <a:gd name="T4" fmla="*/ 232213 w 232213"/>
                            <a:gd name="T5" fmla="*/ 60668 h 421297"/>
                            <a:gd name="T6" fmla="*/ 165583 w 232213"/>
                            <a:gd name="T7" fmla="*/ 60668 h 421297"/>
                            <a:gd name="T8" fmla="*/ 165583 w 232213"/>
                            <a:gd name="T9" fmla="*/ 176339 h 421297"/>
                            <a:gd name="T10" fmla="*/ 232213 w 232213"/>
                            <a:gd name="T11" fmla="*/ 176339 h 421297"/>
                            <a:gd name="T12" fmla="*/ 232213 w 232213"/>
                            <a:gd name="T13" fmla="*/ 224095 h 421297"/>
                            <a:gd name="T14" fmla="*/ 231356 w 232213"/>
                            <a:gd name="T15" fmla="*/ 223964 h 421297"/>
                            <a:gd name="T16" fmla="*/ 165583 w 232213"/>
                            <a:gd name="T17" fmla="*/ 223964 h 421297"/>
                            <a:gd name="T18" fmla="*/ 165583 w 232213"/>
                            <a:gd name="T19" fmla="*/ 348729 h 421297"/>
                            <a:gd name="T20" fmla="*/ 228524 w 232213"/>
                            <a:gd name="T21" fmla="*/ 374802 h 421297"/>
                            <a:gd name="T22" fmla="*/ 228524 w 232213"/>
                            <a:gd name="T23" fmla="*/ 421297 h 421297"/>
                            <a:gd name="T24" fmla="*/ 0 w 232213"/>
                            <a:gd name="T25" fmla="*/ 421297 h 421297"/>
                            <a:gd name="T26" fmla="*/ 0 w 232213"/>
                            <a:gd name="T27" fmla="*/ 375374 h 421297"/>
                            <a:gd name="T28" fmla="*/ 50482 w 232213"/>
                            <a:gd name="T29" fmla="*/ 349250 h 421297"/>
                            <a:gd name="T30" fmla="*/ 50482 w 232213"/>
                            <a:gd name="T31" fmla="*/ 72606 h 421297"/>
                            <a:gd name="T32" fmla="*/ 0 w 232213"/>
                            <a:gd name="T33" fmla="*/ 46494 h 421297"/>
                            <a:gd name="T34" fmla="*/ 0 w 232213"/>
                            <a:gd name="T35" fmla="*/ 0 h 421297"/>
                            <a:gd name="T36" fmla="*/ 0 w 232213"/>
                            <a:gd name="T37" fmla="*/ 0 h 421297"/>
                            <a:gd name="T38" fmla="*/ 232213 w 232213"/>
                            <a:gd name="T39" fmla="*/ 421297 h 4212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T36" t="T37" r="T38" b="T39"/>
                          <a:pathLst>
                            <a:path w="232213" h="421297">
                              <a:moveTo>
                                <a:pt x="0" y="0"/>
                              </a:moveTo>
                              <a:lnTo>
                                <a:pt x="232213" y="0"/>
                              </a:lnTo>
                              <a:lnTo>
                                <a:pt x="232213" y="60668"/>
                              </a:lnTo>
                              <a:lnTo>
                                <a:pt x="165583" y="60668"/>
                              </a:lnTo>
                              <a:lnTo>
                                <a:pt x="165583" y="176339"/>
                              </a:lnTo>
                              <a:lnTo>
                                <a:pt x="232213" y="176339"/>
                              </a:lnTo>
                              <a:lnTo>
                                <a:pt x="232213" y="224095"/>
                              </a:lnTo>
                              <a:lnTo>
                                <a:pt x="231356" y="223964"/>
                              </a:lnTo>
                              <a:lnTo>
                                <a:pt x="165583" y="223964"/>
                              </a:lnTo>
                              <a:lnTo>
                                <a:pt x="165583" y="348729"/>
                              </a:lnTo>
                              <a:cubicBezTo>
                                <a:pt x="165583" y="366115"/>
                                <a:pt x="186563" y="374802"/>
                                <a:pt x="228524" y="374802"/>
                              </a:cubicBezTo>
                              <a:lnTo>
                                <a:pt x="228524" y="421297"/>
                              </a:lnTo>
                              <a:lnTo>
                                <a:pt x="0" y="421297"/>
                              </a:lnTo>
                              <a:lnTo>
                                <a:pt x="0" y="375374"/>
                              </a:lnTo>
                              <a:cubicBezTo>
                                <a:pt x="33642" y="375374"/>
                                <a:pt x="50482" y="366661"/>
                                <a:pt x="50482" y="349250"/>
                              </a:cubicBezTo>
                              <a:lnTo>
                                <a:pt x="50482" y="72606"/>
                              </a:lnTo>
                              <a:cubicBezTo>
                                <a:pt x="50482" y="55194"/>
                                <a:pt x="33642" y="46494"/>
                                <a:pt x="0" y="46494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Shape 23"/>
                      <wps:cNvSpPr>
                        <a:spLocks/>
                      </wps:cNvSpPr>
                      <wps:spPr bwMode="auto">
                        <a:xfrm>
                          <a:off x="3230" y="21793"/>
                          <a:ext cx="2412" cy="4253"/>
                        </a:xfrm>
                        <a:custGeom>
                          <a:avLst/>
                          <a:gdLst>
                            <a:gd name="T0" fmla="*/ 0 w 241281"/>
                            <a:gd name="T1" fmla="*/ 0 h 425272"/>
                            <a:gd name="T2" fmla="*/ 37141 w 241281"/>
                            <a:gd name="T3" fmla="*/ 0 h 425272"/>
                            <a:gd name="T4" fmla="*/ 91573 w 241281"/>
                            <a:gd name="T5" fmla="*/ 3683 h 425272"/>
                            <a:gd name="T6" fmla="*/ 138932 w 241281"/>
                            <a:gd name="T7" fmla="*/ 18694 h 425272"/>
                            <a:gd name="T8" fmla="*/ 172091 w 241281"/>
                            <a:gd name="T9" fmla="*/ 50749 h 425272"/>
                            <a:gd name="T10" fmla="*/ 184576 w 241281"/>
                            <a:gd name="T11" fmla="*/ 105460 h 425272"/>
                            <a:gd name="T12" fmla="*/ 177768 w 241281"/>
                            <a:gd name="T13" fmla="*/ 144297 h 425272"/>
                            <a:gd name="T14" fmla="*/ 159899 w 241281"/>
                            <a:gd name="T15" fmla="*/ 172936 h 425272"/>
                            <a:gd name="T16" fmla="*/ 134677 w 241281"/>
                            <a:gd name="T17" fmla="*/ 192214 h 425272"/>
                            <a:gd name="T18" fmla="*/ 105188 w 241281"/>
                            <a:gd name="T19" fmla="*/ 202997 h 425272"/>
                            <a:gd name="T20" fmla="*/ 132112 w 241281"/>
                            <a:gd name="T21" fmla="*/ 215226 h 425272"/>
                            <a:gd name="T22" fmla="*/ 151962 w 241281"/>
                            <a:gd name="T23" fmla="*/ 234848 h 425272"/>
                            <a:gd name="T24" fmla="*/ 164446 w 241281"/>
                            <a:gd name="T25" fmla="*/ 264147 h 425272"/>
                            <a:gd name="T26" fmla="*/ 168688 w 241281"/>
                            <a:gd name="T27" fmla="*/ 304838 h 425272"/>
                            <a:gd name="T28" fmla="*/ 168688 w 241281"/>
                            <a:gd name="T29" fmla="*/ 350342 h 425272"/>
                            <a:gd name="T30" fmla="*/ 173793 w 241281"/>
                            <a:gd name="T31" fmla="*/ 368833 h 425272"/>
                            <a:gd name="T32" fmla="*/ 186836 w 241281"/>
                            <a:gd name="T33" fmla="*/ 374802 h 425272"/>
                            <a:gd name="T34" fmla="*/ 200451 w 241281"/>
                            <a:gd name="T35" fmla="*/ 368859 h 425272"/>
                            <a:gd name="T36" fmla="*/ 205556 w 241281"/>
                            <a:gd name="T37" fmla="*/ 350418 h 425272"/>
                            <a:gd name="T38" fmla="*/ 205556 w 241281"/>
                            <a:gd name="T39" fmla="*/ 323202 h 425272"/>
                            <a:gd name="T40" fmla="*/ 241281 w 241281"/>
                            <a:gd name="T41" fmla="*/ 323202 h 425272"/>
                            <a:gd name="T42" fmla="*/ 241281 w 241281"/>
                            <a:gd name="T43" fmla="*/ 347586 h 425272"/>
                            <a:gd name="T44" fmla="*/ 236176 w 241281"/>
                            <a:gd name="T45" fmla="*/ 378396 h 425272"/>
                            <a:gd name="T46" fmla="*/ 220580 w 241281"/>
                            <a:gd name="T47" fmla="*/ 403123 h 425272"/>
                            <a:gd name="T48" fmla="*/ 193364 w 241281"/>
                            <a:gd name="T49" fmla="*/ 419392 h 425272"/>
                            <a:gd name="T50" fmla="*/ 153384 w 241281"/>
                            <a:gd name="T51" fmla="*/ 425272 h 425272"/>
                            <a:gd name="T52" fmla="*/ 107169 w 241281"/>
                            <a:gd name="T53" fmla="*/ 418465 h 425272"/>
                            <a:gd name="T54" fmla="*/ 76257 w 241281"/>
                            <a:gd name="T55" fmla="*/ 399758 h 425272"/>
                            <a:gd name="T56" fmla="*/ 58693 w 241281"/>
                            <a:gd name="T57" fmla="*/ 371970 h 425272"/>
                            <a:gd name="T58" fmla="*/ 53016 w 241281"/>
                            <a:gd name="T59" fmla="*/ 337947 h 425272"/>
                            <a:gd name="T60" fmla="*/ 53016 w 241281"/>
                            <a:gd name="T61" fmla="*/ 301091 h 425272"/>
                            <a:gd name="T62" fmla="*/ 50463 w 241281"/>
                            <a:gd name="T63" fmla="*/ 264223 h 425272"/>
                            <a:gd name="T64" fmla="*/ 41675 w 241281"/>
                            <a:gd name="T65" fmla="*/ 240703 h 425272"/>
                            <a:gd name="T66" fmla="*/ 25228 w 241281"/>
                            <a:gd name="T67" fmla="*/ 227940 h 425272"/>
                            <a:gd name="T68" fmla="*/ 0 w 241281"/>
                            <a:gd name="T69" fmla="*/ 224095 h 425272"/>
                            <a:gd name="T70" fmla="*/ 0 w 241281"/>
                            <a:gd name="T71" fmla="*/ 176339 h 425272"/>
                            <a:gd name="T72" fmla="*/ 5950 w 241281"/>
                            <a:gd name="T73" fmla="*/ 176339 h 425272"/>
                            <a:gd name="T74" fmla="*/ 52165 w 241281"/>
                            <a:gd name="T75" fmla="*/ 162458 h 425272"/>
                            <a:gd name="T76" fmla="*/ 66630 w 241281"/>
                            <a:gd name="T77" fmla="*/ 113398 h 425272"/>
                            <a:gd name="T78" fmla="*/ 52445 w 241281"/>
                            <a:gd name="T79" fmla="*/ 73990 h 425272"/>
                            <a:gd name="T80" fmla="*/ 5950 w 241281"/>
                            <a:gd name="T81" fmla="*/ 60668 h 425272"/>
                            <a:gd name="T82" fmla="*/ 0 w 241281"/>
                            <a:gd name="T83" fmla="*/ 60668 h 425272"/>
                            <a:gd name="T84" fmla="*/ 0 w 241281"/>
                            <a:gd name="T85" fmla="*/ 0 h 425272"/>
                            <a:gd name="T86" fmla="*/ 0 w 241281"/>
                            <a:gd name="T87" fmla="*/ 0 h 425272"/>
                            <a:gd name="T88" fmla="*/ 241281 w 241281"/>
                            <a:gd name="T89" fmla="*/ 425272 h 4252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T86" t="T87" r="T88" b="T89"/>
                          <a:pathLst>
                            <a:path w="241281" h="425272">
                              <a:moveTo>
                                <a:pt x="0" y="0"/>
                              </a:moveTo>
                              <a:lnTo>
                                <a:pt x="37141" y="0"/>
                              </a:lnTo>
                              <a:cubicBezTo>
                                <a:pt x="55658" y="0"/>
                                <a:pt x="73806" y="1219"/>
                                <a:pt x="91573" y="3683"/>
                              </a:cubicBezTo>
                              <a:cubicBezTo>
                                <a:pt x="109341" y="6134"/>
                                <a:pt x="125127" y="11150"/>
                                <a:pt x="138932" y="18694"/>
                              </a:cubicBezTo>
                              <a:cubicBezTo>
                                <a:pt x="152711" y="26264"/>
                                <a:pt x="163773" y="36944"/>
                                <a:pt x="172091" y="50749"/>
                              </a:cubicBezTo>
                              <a:cubicBezTo>
                                <a:pt x="180410" y="64554"/>
                                <a:pt x="184576" y="82778"/>
                                <a:pt x="184576" y="105460"/>
                              </a:cubicBezTo>
                              <a:cubicBezTo>
                                <a:pt x="184576" y="120193"/>
                                <a:pt x="182302" y="133159"/>
                                <a:pt x="177768" y="144297"/>
                              </a:cubicBezTo>
                              <a:cubicBezTo>
                                <a:pt x="173234" y="155460"/>
                                <a:pt x="167278" y="164998"/>
                                <a:pt x="159899" y="172936"/>
                              </a:cubicBezTo>
                              <a:cubicBezTo>
                                <a:pt x="152533" y="180873"/>
                                <a:pt x="144113" y="187312"/>
                                <a:pt x="134677" y="192214"/>
                              </a:cubicBezTo>
                              <a:cubicBezTo>
                                <a:pt x="125216" y="197129"/>
                                <a:pt x="115398" y="200723"/>
                                <a:pt x="105188" y="202997"/>
                              </a:cubicBezTo>
                              <a:cubicBezTo>
                                <a:pt x="115398" y="206032"/>
                                <a:pt x="124365" y="210109"/>
                                <a:pt x="132112" y="215226"/>
                              </a:cubicBezTo>
                              <a:cubicBezTo>
                                <a:pt x="139859" y="220345"/>
                                <a:pt x="146475" y="226885"/>
                                <a:pt x="151962" y="234848"/>
                              </a:cubicBezTo>
                              <a:cubicBezTo>
                                <a:pt x="157448" y="242824"/>
                                <a:pt x="161601" y="252578"/>
                                <a:pt x="164446" y="264147"/>
                              </a:cubicBezTo>
                              <a:cubicBezTo>
                                <a:pt x="167278" y="275730"/>
                                <a:pt x="168688" y="289280"/>
                                <a:pt x="168688" y="304838"/>
                              </a:cubicBezTo>
                              <a:lnTo>
                                <a:pt x="168688" y="350342"/>
                              </a:lnTo>
                              <a:cubicBezTo>
                                <a:pt x="168688" y="358686"/>
                                <a:pt x="170402" y="364858"/>
                                <a:pt x="173793" y="368833"/>
                              </a:cubicBezTo>
                              <a:cubicBezTo>
                                <a:pt x="177197" y="372821"/>
                                <a:pt x="181540" y="374802"/>
                                <a:pt x="186836" y="374802"/>
                              </a:cubicBezTo>
                              <a:cubicBezTo>
                                <a:pt x="192513" y="374802"/>
                                <a:pt x="197047" y="372821"/>
                                <a:pt x="200451" y="368859"/>
                              </a:cubicBezTo>
                              <a:cubicBezTo>
                                <a:pt x="203854" y="364883"/>
                                <a:pt x="205556" y="358749"/>
                                <a:pt x="205556" y="350418"/>
                              </a:cubicBezTo>
                              <a:lnTo>
                                <a:pt x="205556" y="323202"/>
                              </a:lnTo>
                              <a:lnTo>
                                <a:pt x="241281" y="323202"/>
                              </a:lnTo>
                              <a:lnTo>
                                <a:pt x="241281" y="347586"/>
                              </a:lnTo>
                              <a:cubicBezTo>
                                <a:pt x="241281" y="358559"/>
                                <a:pt x="239566" y="368833"/>
                                <a:pt x="236176" y="378396"/>
                              </a:cubicBezTo>
                              <a:cubicBezTo>
                                <a:pt x="232772" y="387959"/>
                                <a:pt x="227565" y="396215"/>
                                <a:pt x="220580" y="403123"/>
                              </a:cubicBezTo>
                              <a:cubicBezTo>
                                <a:pt x="213570" y="410045"/>
                                <a:pt x="204502" y="415468"/>
                                <a:pt x="193364" y="419392"/>
                              </a:cubicBezTo>
                              <a:cubicBezTo>
                                <a:pt x="182201" y="423304"/>
                                <a:pt x="168878" y="425272"/>
                                <a:pt x="153384" y="425272"/>
                              </a:cubicBezTo>
                              <a:cubicBezTo>
                                <a:pt x="135236" y="425272"/>
                                <a:pt x="119831" y="422999"/>
                                <a:pt x="107169" y="418465"/>
                              </a:cubicBezTo>
                              <a:cubicBezTo>
                                <a:pt x="94507" y="413931"/>
                                <a:pt x="84207" y="407695"/>
                                <a:pt x="76257" y="399758"/>
                              </a:cubicBezTo>
                              <a:cubicBezTo>
                                <a:pt x="68320" y="391820"/>
                                <a:pt x="62465" y="382562"/>
                                <a:pt x="58693" y="371970"/>
                              </a:cubicBezTo>
                              <a:cubicBezTo>
                                <a:pt x="54908" y="361391"/>
                                <a:pt x="53016" y="350050"/>
                                <a:pt x="53016" y="337947"/>
                              </a:cubicBezTo>
                              <a:lnTo>
                                <a:pt x="53016" y="301091"/>
                              </a:lnTo>
                              <a:cubicBezTo>
                                <a:pt x="53016" y="286347"/>
                                <a:pt x="52165" y="274065"/>
                                <a:pt x="50463" y="264223"/>
                              </a:cubicBezTo>
                              <a:cubicBezTo>
                                <a:pt x="48762" y="254406"/>
                                <a:pt x="45828" y="246570"/>
                                <a:pt x="41675" y="240703"/>
                              </a:cubicBezTo>
                              <a:cubicBezTo>
                                <a:pt x="37509" y="234848"/>
                                <a:pt x="32036" y="230594"/>
                                <a:pt x="25228" y="227940"/>
                              </a:cubicBezTo>
                              <a:lnTo>
                                <a:pt x="0" y="224095"/>
                              </a:lnTo>
                              <a:lnTo>
                                <a:pt x="0" y="176339"/>
                              </a:lnTo>
                              <a:lnTo>
                                <a:pt x="5950" y="176339"/>
                              </a:lnTo>
                              <a:cubicBezTo>
                                <a:pt x="27121" y="176339"/>
                                <a:pt x="42526" y="171717"/>
                                <a:pt x="52165" y="162458"/>
                              </a:cubicBezTo>
                              <a:cubicBezTo>
                                <a:pt x="61805" y="153187"/>
                                <a:pt x="66630" y="136842"/>
                                <a:pt x="66630" y="113398"/>
                              </a:cubicBezTo>
                              <a:cubicBezTo>
                                <a:pt x="66630" y="96012"/>
                                <a:pt x="61893" y="82880"/>
                                <a:pt x="52445" y="73990"/>
                              </a:cubicBezTo>
                              <a:cubicBezTo>
                                <a:pt x="42996" y="65113"/>
                                <a:pt x="27502" y="60668"/>
                                <a:pt x="5950" y="60668"/>
                              </a:cubicBezTo>
                              <a:lnTo>
                                <a:pt x="0" y="606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Shape 24"/>
                      <wps:cNvSpPr>
                        <a:spLocks/>
                      </wps:cNvSpPr>
                      <wps:spPr bwMode="auto">
                        <a:xfrm>
                          <a:off x="5682" y="21793"/>
                          <a:ext cx="4627" cy="4304"/>
                        </a:xfrm>
                        <a:custGeom>
                          <a:avLst/>
                          <a:gdLst>
                            <a:gd name="T0" fmla="*/ 0 w 462712"/>
                            <a:gd name="T1" fmla="*/ 0 h 430390"/>
                            <a:gd name="T2" fmla="*/ 225120 w 462712"/>
                            <a:gd name="T3" fmla="*/ 0 h 430390"/>
                            <a:gd name="T4" fmla="*/ 225120 w 462712"/>
                            <a:gd name="T5" fmla="*/ 46495 h 430390"/>
                            <a:gd name="T6" fmla="*/ 179197 w 462712"/>
                            <a:gd name="T7" fmla="*/ 53010 h 430390"/>
                            <a:gd name="T8" fmla="*/ 165583 w 462712"/>
                            <a:gd name="T9" fmla="*/ 72581 h 430390"/>
                            <a:gd name="T10" fmla="*/ 165583 w 462712"/>
                            <a:gd name="T11" fmla="*/ 249492 h 430390"/>
                            <a:gd name="T12" fmla="*/ 169837 w 462712"/>
                            <a:gd name="T13" fmla="*/ 303073 h 430390"/>
                            <a:gd name="T14" fmla="*/ 184302 w 462712"/>
                            <a:gd name="T15" fmla="*/ 339649 h 430390"/>
                            <a:gd name="T16" fmla="*/ 212077 w 462712"/>
                            <a:gd name="T17" fmla="*/ 360629 h 430390"/>
                            <a:gd name="T18" fmla="*/ 256311 w 462712"/>
                            <a:gd name="T19" fmla="*/ 367437 h 430390"/>
                            <a:gd name="T20" fmla="*/ 301384 w 462712"/>
                            <a:gd name="T21" fmla="*/ 360629 h 430390"/>
                            <a:gd name="T22" fmla="*/ 331165 w 462712"/>
                            <a:gd name="T23" fmla="*/ 339649 h 430390"/>
                            <a:gd name="T24" fmla="*/ 347320 w 462712"/>
                            <a:gd name="T25" fmla="*/ 303073 h 430390"/>
                            <a:gd name="T26" fmla="*/ 352133 w 462712"/>
                            <a:gd name="T27" fmla="*/ 249492 h 430390"/>
                            <a:gd name="T28" fmla="*/ 352133 w 462712"/>
                            <a:gd name="T29" fmla="*/ 72581 h 430390"/>
                            <a:gd name="T30" fmla="*/ 338252 w 462712"/>
                            <a:gd name="T31" fmla="*/ 53010 h 430390"/>
                            <a:gd name="T32" fmla="*/ 292036 w 462712"/>
                            <a:gd name="T33" fmla="*/ 46495 h 430390"/>
                            <a:gd name="T34" fmla="*/ 292036 w 462712"/>
                            <a:gd name="T35" fmla="*/ 0 h 430390"/>
                            <a:gd name="T36" fmla="*/ 462712 w 462712"/>
                            <a:gd name="T37" fmla="*/ 0 h 430390"/>
                            <a:gd name="T38" fmla="*/ 462712 w 462712"/>
                            <a:gd name="T39" fmla="*/ 46495 h 430390"/>
                            <a:gd name="T40" fmla="*/ 411683 w 462712"/>
                            <a:gd name="T41" fmla="*/ 72581 h 430390"/>
                            <a:gd name="T42" fmla="*/ 411683 w 462712"/>
                            <a:gd name="T43" fmla="*/ 249492 h 430390"/>
                            <a:gd name="T44" fmla="*/ 403174 w 462712"/>
                            <a:gd name="T45" fmla="*/ 324904 h 430390"/>
                            <a:gd name="T46" fmla="*/ 374536 w 462712"/>
                            <a:gd name="T47" fmla="*/ 381622 h 430390"/>
                            <a:gd name="T48" fmla="*/ 320954 w 462712"/>
                            <a:gd name="T49" fmla="*/ 417627 h 430390"/>
                            <a:gd name="T50" fmla="*/ 237591 w 462712"/>
                            <a:gd name="T51" fmla="*/ 430390 h 430390"/>
                            <a:gd name="T52" fmla="*/ 150838 w 462712"/>
                            <a:gd name="T53" fmla="*/ 417627 h 430390"/>
                            <a:gd name="T54" fmla="*/ 93002 w 462712"/>
                            <a:gd name="T55" fmla="*/ 381622 h 430390"/>
                            <a:gd name="T56" fmla="*/ 60680 w 462712"/>
                            <a:gd name="T57" fmla="*/ 324904 h 430390"/>
                            <a:gd name="T58" fmla="*/ 50482 w 462712"/>
                            <a:gd name="T59" fmla="*/ 249492 h 430390"/>
                            <a:gd name="T60" fmla="*/ 50482 w 462712"/>
                            <a:gd name="T61" fmla="*/ 72581 h 430390"/>
                            <a:gd name="T62" fmla="*/ 0 w 462712"/>
                            <a:gd name="T63" fmla="*/ 46495 h 430390"/>
                            <a:gd name="T64" fmla="*/ 0 w 462712"/>
                            <a:gd name="T65" fmla="*/ 0 h 430390"/>
                            <a:gd name="T66" fmla="*/ 0 w 462712"/>
                            <a:gd name="T67" fmla="*/ 0 h 430390"/>
                            <a:gd name="T68" fmla="*/ 462712 w 462712"/>
                            <a:gd name="T69" fmla="*/ 430390 h 43039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T66" t="T67" r="T68" b="T69"/>
                          <a:pathLst>
                            <a:path w="462712" h="430390">
                              <a:moveTo>
                                <a:pt x="0" y="0"/>
                              </a:moveTo>
                              <a:lnTo>
                                <a:pt x="225120" y="0"/>
                              </a:lnTo>
                              <a:lnTo>
                                <a:pt x="225120" y="46495"/>
                              </a:lnTo>
                              <a:cubicBezTo>
                                <a:pt x="203581" y="46495"/>
                                <a:pt x="188264" y="48667"/>
                                <a:pt x="179197" y="53010"/>
                              </a:cubicBezTo>
                              <a:cubicBezTo>
                                <a:pt x="170116" y="57353"/>
                                <a:pt x="165583" y="63881"/>
                                <a:pt x="165583" y="72581"/>
                              </a:cubicBezTo>
                              <a:lnTo>
                                <a:pt x="165583" y="249492"/>
                              </a:lnTo>
                              <a:cubicBezTo>
                                <a:pt x="165583" y="270282"/>
                                <a:pt x="167005" y="288151"/>
                                <a:pt x="169837" y="303073"/>
                              </a:cubicBezTo>
                              <a:cubicBezTo>
                                <a:pt x="172669" y="318021"/>
                                <a:pt x="177495" y="330213"/>
                                <a:pt x="184302" y="339649"/>
                              </a:cubicBezTo>
                              <a:cubicBezTo>
                                <a:pt x="191097" y="349098"/>
                                <a:pt x="200355" y="356095"/>
                                <a:pt x="212077" y="360629"/>
                              </a:cubicBezTo>
                              <a:cubicBezTo>
                                <a:pt x="223799" y="365176"/>
                                <a:pt x="238544" y="367437"/>
                                <a:pt x="256311" y="367437"/>
                              </a:cubicBezTo>
                              <a:cubicBezTo>
                                <a:pt x="274066" y="367437"/>
                                <a:pt x="289103" y="365176"/>
                                <a:pt x="301384" y="360629"/>
                              </a:cubicBezTo>
                              <a:cubicBezTo>
                                <a:pt x="313677" y="356095"/>
                                <a:pt x="323596" y="349098"/>
                                <a:pt x="331165" y="339649"/>
                              </a:cubicBezTo>
                              <a:cubicBezTo>
                                <a:pt x="338722" y="330213"/>
                                <a:pt x="344107" y="318021"/>
                                <a:pt x="347320" y="303073"/>
                              </a:cubicBezTo>
                              <a:cubicBezTo>
                                <a:pt x="350532" y="288151"/>
                                <a:pt x="352133" y="270282"/>
                                <a:pt x="352133" y="249492"/>
                              </a:cubicBezTo>
                              <a:lnTo>
                                <a:pt x="352133" y="72581"/>
                              </a:lnTo>
                              <a:cubicBezTo>
                                <a:pt x="352133" y="63881"/>
                                <a:pt x="347510" y="57353"/>
                                <a:pt x="338252" y="53010"/>
                              </a:cubicBezTo>
                              <a:cubicBezTo>
                                <a:pt x="328981" y="48667"/>
                                <a:pt x="313575" y="46495"/>
                                <a:pt x="292036" y="46495"/>
                              </a:cubicBezTo>
                              <a:lnTo>
                                <a:pt x="292036" y="0"/>
                              </a:lnTo>
                              <a:lnTo>
                                <a:pt x="462712" y="0"/>
                              </a:lnTo>
                              <a:lnTo>
                                <a:pt x="462712" y="46495"/>
                              </a:lnTo>
                              <a:cubicBezTo>
                                <a:pt x="428689" y="46495"/>
                                <a:pt x="411683" y="55194"/>
                                <a:pt x="411683" y="72581"/>
                              </a:cubicBezTo>
                              <a:lnTo>
                                <a:pt x="411683" y="249492"/>
                              </a:lnTo>
                              <a:cubicBezTo>
                                <a:pt x="411683" y="277470"/>
                                <a:pt x="408838" y="302603"/>
                                <a:pt x="403174" y="324904"/>
                              </a:cubicBezTo>
                              <a:cubicBezTo>
                                <a:pt x="397510" y="347218"/>
                                <a:pt x="387947" y="366116"/>
                                <a:pt x="374536" y="381622"/>
                              </a:cubicBezTo>
                              <a:cubicBezTo>
                                <a:pt x="361112" y="397116"/>
                                <a:pt x="343255" y="409118"/>
                                <a:pt x="320954" y="417627"/>
                              </a:cubicBezTo>
                              <a:cubicBezTo>
                                <a:pt x="298640" y="426136"/>
                                <a:pt x="270866" y="430390"/>
                                <a:pt x="237591" y="430390"/>
                              </a:cubicBezTo>
                              <a:cubicBezTo>
                                <a:pt x="203581" y="430390"/>
                                <a:pt x="174650" y="426136"/>
                                <a:pt x="150838" y="417627"/>
                              </a:cubicBezTo>
                              <a:cubicBezTo>
                                <a:pt x="127025" y="409118"/>
                                <a:pt x="107747" y="397116"/>
                                <a:pt x="93002" y="381622"/>
                              </a:cubicBezTo>
                              <a:cubicBezTo>
                                <a:pt x="78257" y="366116"/>
                                <a:pt x="67488" y="347218"/>
                                <a:pt x="60680" y="324904"/>
                              </a:cubicBezTo>
                              <a:cubicBezTo>
                                <a:pt x="53873" y="302603"/>
                                <a:pt x="50482" y="277470"/>
                                <a:pt x="50482" y="249492"/>
                              </a:cubicBezTo>
                              <a:lnTo>
                                <a:pt x="50482" y="72581"/>
                              </a:lnTo>
                              <a:cubicBezTo>
                                <a:pt x="50482" y="55194"/>
                                <a:pt x="33642" y="46495"/>
                                <a:pt x="0" y="4649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Shape 25"/>
                      <wps:cNvSpPr>
                        <a:spLocks/>
                      </wps:cNvSpPr>
                      <wps:spPr bwMode="auto">
                        <a:xfrm>
                          <a:off x="10570" y="21702"/>
                          <a:ext cx="4616" cy="4395"/>
                        </a:xfrm>
                        <a:custGeom>
                          <a:avLst/>
                          <a:gdLst>
                            <a:gd name="T0" fmla="*/ 205842 w 461582"/>
                            <a:gd name="T1" fmla="*/ 0 h 439458"/>
                            <a:gd name="T2" fmla="*/ 281254 w 461582"/>
                            <a:gd name="T3" fmla="*/ 10490 h 439458"/>
                            <a:gd name="T4" fmla="*/ 330594 w 461582"/>
                            <a:gd name="T5" fmla="*/ 37986 h 439458"/>
                            <a:gd name="T6" fmla="*/ 343065 w 461582"/>
                            <a:gd name="T7" fmla="*/ 9068 h 439458"/>
                            <a:gd name="T8" fmla="*/ 398640 w 461582"/>
                            <a:gd name="T9" fmla="*/ 9068 h 439458"/>
                            <a:gd name="T10" fmla="*/ 398640 w 461582"/>
                            <a:gd name="T11" fmla="*/ 147422 h 439458"/>
                            <a:gd name="T12" fmla="*/ 341363 w 461582"/>
                            <a:gd name="T13" fmla="*/ 152527 h 439458"/>
                            <a:gd name="T14" fmla="*/ 306489 w 461582"/>
                            <a:gd name="T15" fmla="*/ 83642 h 439458"/>
                            <a:gd name="T16" fmla="*/ 237033 w 461582"/>
                            <a:gd name="T17" fmla="*/ 58966 h 439458"/>
                            <a:gd name="T18" fmla="*/ 146304 w 461582"/>
                            <a:gd name="T19" fmla="*/ 100927 h 439458"/>
                            <a:gd name="T20" fmla="*/ 119088 w 461582"/>
                            <a:gd name="T21" fmla="*/ 218872 h 439458"/>
                            <a:gd name="T22" fmla="*/ 127026 w 461582"/>
                            <a:gd name="T23" fmla="*/ 297421 h 439458"/>
                            <a:gd name="T24" fmla="*/ 149987 w 461582"/>
                            <a:gd name="T25" fmla="*/ 344754 h 439458"/>
                            <a:gd name="T26" fmla="*/ 185992 w 461582"/>
                            <a:gd name="T27" fmla="*/ 368008 h 439458"/>
                            <a:gd name="T28" fmla="*/ 232486 w 461582"/>
                            <a:gd name="T29" fmla="*/ 374243 h 439458"/>
                            <a:gd name="T30" fmla="*/ 267932 w 461582"/>
                            <a:gd name="T31" fmla="*/ 369989 h 439458"/>
                            <a:gd name="T32" fmla="*/ 297701 w 461582"/>
                            <a:gd name="T33" fmla="*/ 358089 h 439458"/>
                            <a:gd name="T34" fmla="*/ 318402 w 461582"/>
                            <a:gd name="T35" fmla="*/ 339370 h 439458"/>
                            <a:gd name="T36" fmla="*/ 326060 w 461582"/>
                            <a:gd name="T37" fmla="*/ 314135 h 439458"/>
                            <a:gd name="T38" fmla="*/ 326060 w 461582"/>
                            <a:gd name="T39" fmla="*/ 286919 h 439458"/>
                            <a:gd name="T40" fmla="*/ 275019 w 461582"/>
                            <a:gd name="T41" fmla="*/ 260845 h 439458"/>
                            <a:gd name="T42" fmla="*/ 275019 w 461582"/>
                            <a:gd name="T43" fmla="*/ 214338 h 439458"/>
                            <a:gd name="T44" fmla="*/ 461582 w 461582"/>
                            <a:gd name="T45" fmla="*/ 214338 h 439458"/>
                            <a:gd name="T46" fmla="*/ 461582 w 461582"/>
                            <a:gd name="T47" fmla="*/ 260845 h 439458"/>
                            <a:gd name="T48" fmla="*/ 410540 w 461582"/>
                            <a:gd name="T49" fmla="*/ 286919 h 439458"/>
                            <a:gd name="T50" fmla="*/ 410540 w 461582"/>
                            <a:gd name="T51" fmla="*/ 430378 h 439458"/>
                            <a:gd name="T52" fmla="*/ 340233 w 461582"/>
                            <a:gd name="T53" fmla="*/ 430378 h 439458"/>
                            <a:gd name="T54" fmla="*/ 328321 w 461582"/>
                            <a:gd name="T55" fmla="*/ 395224 h 439458"/>
                            <a:gd name="T56" fmla="*/ 311036 w 461582"/>
                            <a:gd name="T57" fmla="*/ 411099 h 439458"/>
                            <a:gd name="T58" fmla="*/ 283807 w 461582"/>
                            <a:gd name="T59" fmla="*/ 425285 h 439458"/>
                            <a:gd name="T60" fmla="*/ 246393 w 461582"/>
                            <a:gd name="T61" fmla="*/ 435483 h 439458"/>
                            <a:gd name="T62" fmla="*/ 199034 w 461582"/>
                            <a:gd name="T63" fmla="*/ 439458 h 439458"/>
                            <a:gd name="T64" fmla="*/ 125883 w 461582"/>
                            <a:gd name="T65" fmla="*/ 428117 h 439458"/>
                            <a:gd name="T66" fmla="*/ 62090 w 461582"/>
                            <a:gd name="T67" fmla="*/ 390970 h 439458"/>
                            <a:gd name="T68" fmla="*/ 17018 w 461582"/>
                            <a:gd name="T69" fmla="*/ 322923 h 439458"/>
                            <a:gd name="T70" fmla="*/ 0 w 461582"/>
                            <a:gd name="T71" fmla="*/ 219444 h 439458"/>
                            <a:gd name="T72" fmla="*/ 16739 w 461582"/>
                            <a:gd name="T73" fmla="*/ 119634 h 439458"/>
                            <a:gd name="T74" fmla="*/ 61811 w 461582"/>
                            <a:gd name="T75" fmla="*/ 51600 h 439458"/>
                            <a:gd name="T76" fmla="*/ 127597 w 461582"/>
                            <a:gd name="T77" fmla="*/ 12471 h 439458"/>
                            <a:gd name="T78" fmla="*/ 205842 w 461582"/>
                            <a:gd name="T79" fmla="*/ 0 h 439458"/>
                            <a:gd name="T80" fmla="*/ 0 w 461582"/>
                            <a:gd name="T81" fmla="*/ 0 h 439458"/>
                            <a:gd name="T82" fmla="*/ 461582 w 461582"/>
                            <a:gd name="T83" fmla="*/ 439458 h 4394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T80" t="T81" r="T82" b="T83"/>
                          <a:pathLst>
                            <a:path w="461582" h="439458">
                              <a:moveTo>
                                <a:pt x="205842" y="0"/>
                              </a:moveTo>
                              <a:cubicBezTo>
                                <a:pt x="235331" y="0"/>
                                <a:pt x="260464" y="3492"/>
                                <a:pt x="281254" y="10490"/>
                              </a:cubicBezTo>
                              <a:cubicBezTo>
                                <a:pt x="302044" y="17488"/>
                                <a:pt x="318491" y="26644"/>
                                <a:pt x="330594" y="37986"/>
                              </a:cubicBezTo>
                              <a:lnTo>
                                <a:pt x="343065" y="9068"/>
                              </a:lnTo>
                              <a:lnTo>
                                <a:pt x="398640" y="9068"/>
                              </a:lnTo>
                              <a:lnTo>
                                <a:pt x="398640" y="147422"/>
                              </a:lnTo>
                              <a:lnTo>
                                <a:pt x="341363" y="152527"/>
                              </a:lnTo>
                              <a:cubicBezTo>
                                <a:pt x="335699" y="123038"/>
                                <a:pt x="324066" y="100076"/>
                                <a:pt x="306489" y="83642"/>
                              </a:cubicBezTo>
                              <a:cubicBezTo>
                                <a:pt x="288912" y="67196"/>
                                <a:pt x="265760" y="58966"/>
                                <a:pt x="237033" y="58966"/>
                              </a:cubicBezTo>
                              <a:cubicBezTo>
                                <a:pt x="194691" y="58966"/>
                                <a:pt x="164452" y="72961"/>
                                <a:pt x="146304" y="100927"/>
                              </a:cubicBezTo>
                              <a:cubicBezTo>
                                <a:pt x="128156" y="128905"/>
                                <a:pt x="119088" y="168224"/>
                                <a:pt x="119088" y="218872"/>
                              </a:cubicBezTo>
                              <a:cubicBezTo>
                                <a:pt x="119088" y="251003"/>
                                <a:pt x="121730" y="277190"/>
                                <a:pt x="127026" y="297421"/>
                              </a:cubicBezTo>
                              <a:cubicBezTo>
                                <a:pt x="132309" y="317627"/>
                                <a:pt x="139967" y="333426"/>
                                <a:pt x="149987" y="344754"/>
                              </a:cubicBezTo>
                              <a:cubicBezTo>
                                <a:pt x="159995" y="356108"/>
                                <a:pt x="172009" y="363855"/>
                                <a:pt x="185992" y="368008"/>
                              </a:cubicBezTo>
                              <a:cubicBezTo>
                                <a:pt x="199974" y="372161"/>
                                <a:pt x="215481" y="374243"/>
                                <a:pt x="232486" y="374243"/>
                              </a:cubicBezTo>
                              <a:cubicBezTo>
                                <a:pt x="244970" y="374243"/>
                                <a:pt x="256781" y="372821"/>
                                <a:pt x="267932" y="369989"/>
                              </a:cubicBezTo>
                              <a:cubicBezTo>
                                <a:pt x="279083" y="367157"/>
                                <a:pt x="289001" y="363182"/>
                                <a:pt x="297701" y="358089"/>
                              </a:cubicBezTo>
                              <a:cubicBezTo>
                                <a:pt x="306400" y="352984"/>
                                <a:pt x="313296" y="346735"/>
                                <a:pt x="318402" y="339370"/>
                              </a:cubicBezTo>
                              <a:cubicBezTo>
                                <a:pt x="323507" y="331991"/>
                                <a:pt x="326060" y="323596"/>
                                <a:pt x="326060" y="314135"/>
                              </a:cubicBezTo>
                              <a:lnTo>
                                <a:pt x="326060" y="286919"/>
                              </a:lnTo>
                              <a:cubicBezTo>
                                <a:pt x="326060" y="269532"/>
                                <a:pt x="309042" y="260845"/>
                                <a:pt x="275019" y="260845"/>
                              </a:cubicBezTo>
                              <a:lnTo>
                                <a:pt x="275019" y="214338"/>
                              </a:lnTo>
                              <a:lnTo>
                                <a:pt x="461582" y="214338"/>
                              </a:lnTo>
                              <a:lnTo>
                                <a:pt x="461582" y="260845"/>
                              </a:lnTo>
                              <a:cubicBezTo>
                                <a:pt x="427558" y="260845"/>
                                <a:pt x="410540" y="269532"/>
                                <a:pt x="410540" y="286919"/>
                              </a:cubicBezTo>
                              <a:lnTo>
                                <a:pt x="410540" y="430378"/>
                              </a:lnTo>
                              <a:lnTo>
                                <a:pt x="340233" y="430378"/>
                              </a:lnTo>
                              <a:lnTo>
                                <a:pt x="328321" y="395224"/>
                              </a:lnTo>
                              <a:cubicBezTo>
                                <a:pt x="324155" y="400533"/>
                                <a:pt x="318402" y="405816"/>
                                <a:pt x="311036" y="411099"/>
                              </a:cubicBezTo>
                              <a:cubicBezTo>
                                <a:pt x="303657" y="416408"/>
                                <a:pt x="294589" y="421119"/>
                                <a:pt x="283807" y="425285"/>
                              </a:cubicBezTo>
                              <a:cubicBezTo>
                                <a:pt x="273037" y="429438"/>
                                <a:pt x="260566" y="432841"/>
                                <a:pt x="246393" y="435483"/>
                              </a:cubicBezTo>
                              <a:cubicBezTo>
                                <a:pt x="232220" y="438125"/>
                                <a:pt x="216421" y="439458"/>
                                <a:pt x="199034" y="439458"/>
                              </a:cubicBezTo>
                              <a:cubicBezTo>
                                <a:pt x="174092" y="439458"/>
                                <a:pt x="149708" y="435661"/>
                                <a:pt x="125883" y="428117"/>
                              </a:cubicBezTo>
                              <a:cubicBezTo>
                                <a:pt x="102070" y="420561"/>
                                <a:pt x="80810" y="408178"/>
                                <a:pt x="62090" y="390970"/>
                              </a:cubicBezTo>
                              <a:cubicBezTo>
                                <a:pt x="43383" y="373774"/>
                                <a:pt x="28359" y="351091"/>
                                <a:pt x="17018" y="322923"/>
                              </a:cubicBezTo>
                              <a:cubicBezTo>
                                <a:pt x="5677" y="294780"/>
                                <a:pt x="0" y="260274"/>
                                <a:pt x="0" y="219444"/>
                              </a:cubicBezTo>
                              <a:cubicBezTo>
                                <a:pt x="0" y="180505"/>
                                <a:pt x="5575" y="147231"/>
                                <a:pt x="16739" y="119634"/>
                              </a:cubicBezTo>
                              <a:cubicBezTo>
                                <a:pt x="27877" y="92050"/>
                                <a:pt x="42901" y="69367"/>
                                <a:pt x="61811" y="51600"/>
                              </a:cubicBezTo>
                              <a:cubicBezTo>
                                <a:pt x="80709" y="33833"/>
                                <a:pt x="102641" y="20790"/>
                                <a:pt x="127597" y="12471"/>
                              </a:cubicBezTo>
                              <a:cubicBezTo>
                                <a:pt x="152540" y="4166"/>
                                <a:pt x="178626" y="0"/>
                                <a:pt x="2058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Shape 26"/>
                      <wps:cNvSpPr>
                        <a:spLocks/>
                      </wps:cNvSpPr>
                      <wps:spPr bwMode="auto">
                        <a:xfrm>
                          <a:off x="15412" y="21793"/>
                          <a:ext cx="2354" cy="4213"/>
                        </a:xfrm>
                        <a:custGeom>
                          <a:avLst/>
                          <a:gdLst>
                            <a:gd name="T0" fmla="*/ 0 w 235331"/>
                            <a:gd name="T1" fmla="*/ 0 h 421310"/>
                            <a:gd name="T2" fmla="*/ 235331 w 235331"/>
                            <a:gd name="T3" fmla="*/ 0 h 421310"/>
                            <a:gd name="T4" fmla="*/ 235331 w 235331"/>
                            <a:gd name="T5" fmla="*/ 66065 h 421310"/>
                            <a:gd name="T6" fmla="*/ 223990 w 235331"/>
                            <a:gd name="T7" fmla="*/ 64643 h 421310"/>
                            <a:gd name="T8" fmla="*/ 165583 w 235331"/>
                            <a:gd name="T9" fmla="*/ 64643 h 421310"/>
                            <a:gd name="T10" fmla="*/ 165583 w 235331"/>
                            <a:gd name="T11" fmla="*/ 176352 h 421310"/>
                            <a:gd name="T12" fmla="*/ 223990 w 235331"/>
                            <a:gd name="T13" fmla="*/ 176352 h 421310"/>
                            <a:gd name="T14" fmla="*/ 235331 w 235331"/>
                            <a:gd name="T15" fmla="*/ 174709 h 421310"/>
                            <a:gd name="T16" fmla="*/ 235331 w 235331"/>
                            <a:gd name="T17" fmla="*/ 224549 h 421310"/>
                            <a:gd name="T18" fmla="*/ 165583 w 235331"/>
                            <a:gd name="T19" fmla="*/ 224549 h 421310"/>
                            <a:gd name="T20" fmla="*/ 165583 w 235331"/>
                            <a:gd name="T21" fmla="*/ 360642 h 421310"/>
                            <a:gd name="T22" fmla="*/ 235331 w 235331"/>
                            <a:gd name="T23" fmla="*/ 360642 h 421310"/>
                            <a:gd name="T24" fmla="*/ 235331 w 235331"/>
                            <a:gd name="T25" fmla="*/ 421310 h 421310"/>
                            <a:gd name="T26" fmla="*/ 0 w 235331"/>
                            <a:gd name="T27" fmla="*/ 421310 h 421310"/>
                            <a:gd name="T28" fmla="*/ 0 w 235331"/>
                            <a:gd name="T29" fmla="*/ 374815 h 421310"/>
                            <a:gd name="T30" fmla="*/ 50483 w 235331"/>
                            <a:gd name="T31" fmla="*/ 348729 h 421310"/>
                            <a:gd name="T32" fmla="*/ 50483 w 235331"/>
                            <a:gd name="T33" fmla="*/ 76556 h 421310"/>
                            <a:gd name="T34" fmla="*/ 0 w 235331"/>
                            <a:gd name="T35" fmla="*/ 50470 h 421310"/>
                            <a:gd name="T36" fmla="*/ 0 w 235331"/>
                            <a:gd name="T37" fmla="*/ 0 h 421310"/>
                            <a:gd name="T38" fmla="*/ 0 w 235331"/>
                            <a:gd name="T39" fmla="*/ 0 h 421310"/>
                            <a:gd name="T40" fmla="*/ 235331 w 235331"/>
                            <a:gd name="T41" fmla="*/ 421310 h 421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T38" t="T39" r="T40" b="T41"/>
                          <a:pathLst>
                            <a:path w="235331" h="421310">
                              <a:moveTo>
                                <a:pt x="0" y="0"/>
                              </a:moveTo>
                              <a:lnTo>
                                <a:pt x="235331" y="0"/>
                              </a:lnTo>
                              <a:lnTo>
                                <a:pt x="235331" y="66065"/>
                              </a:lnTo>
                              <a:lnTo>
                                <a:pt x="223990" y="64643"/>
                              </a:lnTo>
                              <a:lnTo>
                                <a:pt x="165583" y="64643"/>
                              </a:lnTo>
                              <a:lnTo>
                                <a:pt x="165583" y="176352"/>
                              </a:lnTo>
                              <a:lnTo>
                                <a:pt x="223990" y="176352"/>
                              </a:lnTo>
                              <a:lnTo>
                                <a:pt x="235331" y="174709"/>
                              </a:lnTo>
                              <a:lnTo>
                                <a:pt x="235331" y="224549"/>
                              </a:lnTo>
                              <a:lnTo>
                                <a:pt x="165583" y="224549"/>
                              </a:lnTo>
                              <a:lnTo>
                                <a:pt x="165583" y="360642"/>
                              </a:lnTo>
                              <a:lnTo>
                                <a:pt x="235331" y="360642"/>
                              </a:lnTo>
                              <a:lnTo>
                                <a:pt x="235331" y="421310"/>
                              </a:lnTo>
                              <a:lnTo>
                                <a:pt x="0" y="421310"/>
                              </a:lnTo>
                              <a:lnTo>
                                <a:pt x="0" y="374815"/>
                              </a:lnTo>
                              <a:cubicBezTo>
                                <a:pt x="33642" y="374815"/>
                                <a:pt x="50483" y="366116"/>
                                <a:pt x="50483" y="348729"/>
                              </a:cubicBezTo>
                              <a:lnTo>
                                <a:pt x="50483" y="76556"/>
                              </a:lnTo>
                              <a:cubicBezTo>
                                <a:pt x="50483" y="59169"/>
                                <a:pt x="33642" y="50470"/>
                                <a:pt x="0" y="5047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Shape 27"/>
                      <wps:cNvSpPr>
                        <a:spLocks/>
                      </wps:cNvSpPr>
                      <wps:spPr bwMode="auto">
                        <a:xfrm>
                          <a:off x="17766" y="21793"/>
                          <a:ext cx="1899" cy="4213"/>
                        </a:xfrm>
                        <a:custGeom>
                          <a:avLst/>
                          <a:gdLst>
                            <a:gd name="T0" fmla="*/ 0 w 189954"/>
                            <a:gd name="T1" fmla="*/ 0 h 421310"/>
                            <a:gd name="T2" fmla="*/ 14173 w 189954"/>
                            <a:gd name="T3" fmla="*/ 0 h 421310"/>
                            <a:gd name="T4" fmla="*/ 74562 w 189954"/>
                            <a:gd name="T5" fmla="*/ 3683 h 421310"/>
                            <a:gd name="T6" fmla="*/ 121348 w 189954"/>
                            <a:gd name="T7" fmla="*/ 18428 h 421310"/>
                            <a:gd name="T8" fmla="*/ 151397 w 189954"/>
                            <a:gd name="T9" fmla="*/ 50190 h 421310"/>
                            <a:gd name="T10" fmla="*/ 162179 w 189954"/>
                            <a:gd name="T11" fmla="*/ 105473 h 421310"/>
                            <a:gd name="T12" fmla="*/ 155943 w 189954"/>
                            <a:gd name="T13" fmla="*/ 140627 h 421310"/>
                            <a:gd name="T14" fmla="*/ 138646 w 189954"/>
                            <a:gd name="T15" fmla="*/ 166992 h 421310"/>
                            <a:gd name="T16" fmla="*/ 112840 w 189954"/>
                            <a:gd name="T17" fmla="*/ 184848 h 421310"/>
                            <a:gd name="T18" fmla="*/ 81090 w 189954"/>
                            <a:gd name="T19" fmla="*/ 195059 h 421310"/>
                            <a:gd name="T20" fmla="*/ 161328 w 189954"/>
                            <a:gd name="T21" fmla="*/ 224549 h 421310"/>
                            <a:gd name="T22" fmla="*/ 189954 w 189954"/>
                            <a:gd name="T23" fmla="*/ 295999 h 421310"/>
                            <a:gd name="T24" fmla="*/ 180607 w 189954"/>
                            <a:gd name="T25" fmla="*/ 355816 h 421310"/>
                            <a:gd name="T26" fmla="*/ 151397 w 189954"/>
                            <a:gd name="T27" fmla="*/ 394373 h 421310"/>
                            <a:gd name="T28" fmla="*/ 100927 w 189954"/>
                            <a:gd name="T29" fmla="*/ 415074 h 421310"/>
                            <a:gd name="T30" fmla="*/ 28359 w 189954"/>
                            <a:gd name="T31" fmla="*/ 421310 h 421310"/>
                            <a:gd name="T32" fmla="*/ 0 w 189954"/>
                            <a:gd name="T33" fmla="*/ 421310 h 421310"/>
                            <a:gd name="T34" fmla="*/ 0 w 189954"/>
                            <a:gd name="T35" fmla="*/ 360642 h 421310"/>
                            <a:gd name="T36" fmla="*/ 3404 w 189954"/>
                            <a:gd name="T37" fmla="*/ 360642 h 421310"/>
                            <a:gd name="T38" fmla="*/ 35446 w 189954"/>
                            <a:gd name="T39" fmla="*/ 355524 h 421310"/>
                            <a:gd name="T40" fmla="*/ 55855 w 189954"/>
                            <a:gd name="T41" fmla="*/ 341084 h 421310"/>
                            <a:gd name="T42" fmla="*/ 66624 w 189954"/>
                            <a:gd name="T43" fmla="*/ 318960 h 421310"/>
                            <a:gd name="T44" fmla="*/ 69748 w 189954"/>
                            <a:gd name="T45" fmla="*/ 290894 h 421310"/>
                            <a:gd name="T46" fmla="*/ 54432 w 189954"/>
                            <a:gd name="T47" fmla="*/ 241274 h 421310"/>
                            <a:gd name="T48" fmla="*/ 3404 w 189954"/>
                            <a:gd name="T49" fmla="*/ 224549 h 421310"/>
                            <a:gd name="T50" fmla="*/ 0 w 189954"/>
                            <a:gd name="T51" fmla="*/ 224549 h 421310"/>
                            <a:gd name="T52" fmla="*/ 0 w 189954"/>
                            <a:gd name="T53" fmla="*/ 174709 h 421310"/>
                            <a:gd name="T54" fmla="*/ 15094 w 189954"/>
                            <a:gd name="T55" fmla="*/ 172523 h 421310"/>
                            <a:gd name="T56" fmla="*/ 32042 w 189954"/>
                            <a:gd name="T57" fmla="*/ 161036 h 421310"/>
                            <a:gd name="T58" fmla="*/ 44234 w 189954"/>
                            <a:gd name="T59" fmla="*/ 113411 h 421310"/>
                            <a:gd name="T60" fmla="*/ 12971 w 189954"/>
                            <a:gd name="T61" fmla="*/ 67691 h 421310"/>
                            <a:gd name="T62" fmla="*/ 0 w 189954"/>
                            <a:gd name="T63" fmla="*/ 66065 h 421310"/>
                            <a:gd name="T64" fmla="*/ 0 w 189954"/>
                            <a:gd name="T65" fmla="*/ 0 h 421310"/>
                            <a:gd name="T66" fmla="*/ 0 w 189954"/>
                            <a:gd name="T67" fmla="*/ 0 h 421310"/>
                            <a:gd name="T68" fmla="*/ 189954 w 189954"/>
                            <a:gd name="T69" fmla="*/ 421310 h 421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T66" t="T67" r="T68" b="T69"/>
                          <a:pathLst>
                            <a:path w="189954" h="421310">
                              <a:moveTo>
                                <a:pt x="0" y="0"/>
                              </a:moveTo>
                              <a:lnTo>
                                <a:pt x="14173" y="0"/>
                              </a:lnTo>
                              <a:cubicBezTo>
                                <a:pt x="36093" y="0"/>
                                <a:pt x="56223" y="1232"/>
                                <a:pt x="74562" y="3683"/>
                              </a:cubicBezTo>
                              <a:cubicBezTo>
                                <a:pt x="92901" y="6147"/>
                                <a:pt x="108496" y="11049"/>
                                <a:pt x="121348" y="18428"/>
                              </a:cubicBezTo>
                              <a:cubicBezTo>
                                <a:pt x="134201" y="25806"/>
                                <a:pt x="144221" y="36398"/>
                                <a:pt x="151397" y="50190"/>
                              </a:cubicBezTo>
                              <a:cubicBezTo>
                                <a:pt x="158585" y="63983"/>
                                <a:pt x="162179" y="82423"/>
                                <a:pt x="162179" y="105473"/>
                              </a:cubicBezTo>
                              <a:cubicBezTo>
                                <a:pt x="162179" y="118707"/>
                                <a:pt x="160096" y="130416"/>
                                <a:pt x="155943" y="140627"/>
                              </a:cubicBezTo>
                              <a:cubicBezTo>
                                <a:pt x="151765" y="150825"/>
                                <a:pt x="146012" y="159626"/>
                                <a:pt x="138646" y="166992"/>
                              </a:cubicBezTo>
                              <a:cubicBezTo>
                                <a:pt x="131267" y="174371"/>
                                <a:pt x="122669" y="180327"/>
                                <a:pt x="112840" y="184848"/>
                              </a:cubicBezTo>
                              <a:cubicBezTo>
                                <a:pt x="103010" y="189382"/>
                                <a:pt x="92430" y="192799"/>
                                <a:pt x="81090" y="195059"/>
                              </a:cubicBezTo>
                              <a:cubicBezTo>
                                <a:pt x="115481" y="198095"/>
                                <a:pt x="142227" y="207912"/>
                                <a:pt x="161328" y="224549"/>
                              </a:cubicBezTo>
                              <a:cubicBezTo>
                                <a:pt x="180403" y="241198"/>
                                <a:pt x="189954" y="265011"/>
                                <a:pt x="189954" y="295999"/>
                              </a:cubicBezTo>
                              <a:cubicBezTo>
                                <a:pt x="189954" y="319812"/>
                                <a:pt x="186842" y="339751"/>
                                <a:pt x="180607" y="355816"/>
                              </a:cubicBezTo>
                              <a:cubicBezTo>
                                <a:pt x="174371" y="371894"/>
                                <a:pt x="164630" y="384734"/>
                                <a:pt x="151397" y="394373"/>
                              </a:cubicBezTo>
                              <a:cubicBezTo>
                                <a:pt x="138163" y="404025"/>
                                <a:pt x="121348" y="410921"/>
                                <a:pt x="100927" y="415074"/>
                              </a:cubicBezTo>
                              <a:cubicBezTo>
                                <a:pt x="80518" y="419240"/>
                                <a:pt x="56324" y="421310"/>
                                <a:pt x="28359" y="421310"/>
                              </a:cubicBezTo>
                              <a:lnTo>
                                <a:pt x="0" y="421310"/>
                              </a:lnTo>
                              <a:lnTo>
                                <a:pt x="0" y="360642"/>
                              </a:lnTo>
                              <a:lnTo>
                                <a:pt x="3404" y="360642"/>
                              </a:lnTo>
                              <a:cubicBezTo>
                                <a:pt x="16243" y="360642"/>
                                <a:pt x="26937" y="358940"/>
                                <a:pt x="35446" y="355524"/>
                              </a:cubicBezTo>
                              <a:cubicBezTo>
                                <a:pt x="43942" y="352133"/>
                                <a:pt x="50749" y="347307"/>
                                <a:pt x="55855" y="341084"/>
                              </a:cubicBezTo>
                              <a:cubicBezTo>
                                <a:pt x="60960" y="334848"/>
                                <a:pt x="64541" y="327470"/>
                                <a:pt x="66624" y="318960"/>
                              </a:cubicBezTo>
                              <a:cubicBezTo>
                                <a:pt x="68694" y="310464"/>
                                <a:pt x="69748" y="301092"/>
                                <a:pt x="69748" y="290894"/>
                              </a:cubicBezTo>
                              <a:cubicBezTo>
                                <a:pt x="69748" y="268974"/>
                                <a:pt x="64643" y="252425"/>
                                <a:pt x="54432" y="241274"/>
                              </a:cubicBezTo>
                              <a:cubicBezTo>
                                <a:pt x="44234" y="230124"/>
                                <a:pt x="27216" y="224549"/>
                                <a:pt x="3404" y="224549"/>
                              </a:cubicBezTo>
                              <a:lnTo>
                                <a:pt x="0" y="224549"/>
                              </a:lnTo>
                              <a:lnTo>
                                <a:pt x="0" y="174709"/>
                              </a:lnTo>
                              <a:lnTo>
                                <a:pt x="15094" y="172523"/>
                              </a:lnTo>
                              <a:cubicBezTo>
                                <a:pt x="22323" y="169970"/>
                                <a:pt x="27972" y="166141"/>
                                <a:pt x="32042" y="161036"/>
                              </a:cubicBezTo>
                              <a:cubicBezTo>
                                <a:pt x="40157" y="150825"/>
                                <a:pt x="44234" y="134950"/>
                                <a:pt x="44234" y="113411"/>
                              </a:cubicBezTo>
                              <a:cubicBezTo>
                                <a:pt x="44234" y="89027"/>
                                <a:pt x="33811" y="73787"/>
                                <a:pt x="12971" y="67691"/>
                              </a:cubicBezTo>
                              <a:lnTo>
                                <a:pt x="0" y="660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Shape 28"/>
                      <wps:cNvSpPr>
                        <a:spLocks/>
                      </wps:cNvSpPr>
                      <wps:spPr bwMode="auto">
                        <a:xfrm>
                          <a:off x="19563" y="21793"/>
                          <a:ext cx="4344" cy="4213"/>
                        </a:xfrm>
                        <a:custGeom>
                          <a:avLst/>
                          <a:gdLst>
                            <a:gd name="T0" fmla="*/ 0 w 434353"/>
                            <a:gd name="T1" fmla="*/ 0 h 421310"/>
                            <a:gd name="T2" fmla="*/ 229654 w 434353"/>
                            <a:gd name="T3" fmla="*/ 0 h 421310"/>
                            <a:gd name="T4" fmla="*/ 229654 w 434353"/>
                            <a:gd name="T5" fmla="*/ 46495 h 421310"/>
                            <a:gd name="T6" fmla="*/ 196202 w 434353"/>
                            <a:gd name="T7" fmla="*/ 46495 h 421310"/>
                            <a:gd name="T8" fmla="*/ 179184 w 434353"/>
                            <a:gd name="T9" fmla="*/ 57836 h 421310"/>
                            <a:gd name="T10" fmla="*/ 182016 w 434353"/>
                            <a:gd name="T11" fmla="*/ 66904 h 421310"/>
                            <a:gd name="T12" fmla="*/ 250634 w 434353"/>
                            <a:gd name="T13" fmla="*/ 185420 h 421310"/>
                            <a:gd name="T14" fmla="*/ 324345 w 434353"/>
                            <a:gd name="T15" fmla="*/ 68034 h 421310"/>
                            <a:gd name="T16" fmla="*/ 326618 w 434353"/>
                            <a:gd name="T17" fmla="*/ 60096 h 421310"/>
                            <a:gd name="T18" fmla="*/ 306210 w 434353"/>
                            <a:gd name="T19" fmla="*/ 46495 h 421310"/>
                            <a:gd name="T20" fmla="*/ 289192 w 434353"/>
                            <a:gd name="T21" fmla="*/ 46495 h 421310"/>
                            <a:gd name="T22" fmla="*/ 289192 w 434353"/>
                            <a:gd name="T23" fmla="*/ 0 h 421310"/>
                            <a:gd name="T24" fmla="*/ 434353 w 434353"/>
                            <a:gd name="T25" fmla="*/ 0 h 421310"/>
                            <a:gd name="T26" fmla="*/ 434353 w 434353"/>
                            <a:gd name="T27" fmla="*/ 47054 h 421310"/>
                            <a:gd name="T28" fmla="*/ 405155 w 434353"/>
                            <a:gd name="T29" fmla="*/ 51308 h 421310"/>
                            <a:gd name="T30" fmla="*/ 388429 w 434353"/>
                            <a:gd name="T31" fmla="*/ 62903 h 421310"/>
                            <a:gd name="T32" fmla="*/ 271043 w 434353"/>
                            <a:gd name="T33" fmla="*/ 234988 h 421310"/>
                            <a:gd name="T34" fmla="*/ 271043 w 434353"/>
                            <a:gd name="T35" fmla="*/ 348768 h 421310"/>
                            <a:gd name="T36" fmla="*/ 327749 w 434353"/>
                            <a:gd name="T37" fmla="*/ 374815 h 421310"/>
                            <a:gd name="T38" fmla="*/ 327749 w 434353"/>
                            <a:gd name="T39" fmla="*/ 421310 h 421310"/>
                            <a:gd name="T40" fmla="*/ 99238 w 434353"/>
                            <a:gd name="T41" fmla="*/ 421310 h 421310"/>
                            <a:gd name="T42" fmla="*/ 99238 w 434353"/>
                            <a:gd name="T43" fmla="*/ 374815 h 421310"/>
                            <a:gd name="T44" fmla="*/ 155943 w 434353"/>
                            <a:gd name="T45" fmla="*/ 348768 h 421310"/>
                            <a:gd name="T46" fmla="*/ 155943 w 434353"/>
                            <a:gd name="T47" fmla="*/ 234988 h 421310"/>
                            <a:gd name="T48" fmla="*/ 43091 w 434353"/>
                            <a:gd name="T49" fmla="*/ 63475 h 421310"/>
                            <a:gd name="T50" fmla="*/ 25806 w 434353"/>
                            <a:gd name="T51" fmla="*/ 50178 h 421310"/>
                            <a:gd name="T52" fmla="*/ 0 w 434353"/>
                            <a:gd name="T53" fmla="*/ 46495 h 421310"/>
                            <a:gd name="T54" fmla="*/ 0 w 434353"/>
                            <a:gd name="T55" fmla="*/ 0 h 421310"/>
                            <a:gd name="T56" fmla="*/ 0 w 434353"/>
                            <a:gd name="T57" fmla="*/ 0 h 421310"/>
                            <a:gd name="T58" fmla="*/ 434353 w 434353"/>
                            <a:gd name="T59" fmla="*/ 421310 h 421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T56" t="T57" r="T58" b="T59"/>
                          <a:pathLst>
                            <a:path w="434353" h="421310">
                              <a:moveTo>
                                <a:pt x="0" y="0"/>
                              </a:moveTo>
                              <a:lnTo>
                                <a:pt x="229654" y="0"/>
                              </a:lnTo>
                              <a:lnTo>
                                <a:pt x="229654" y="46495"/>
                              </a:lnTo>
                              <a:lnTo>
                                <a:pt x="196202" y="46495"/>
                              </a:lnTo>
                              <a:cubicBezTo>
                                <a:pt x="184848" y="46495"/>
                                <a:pt x="179184" y="50279"/>
                                <a:pt x="179184" y="57836"/>
                              </a:cubicBezTo>
                              <a:cubicBezTo>
                                <a:pt x="179184" y="60859"/>
                                <a:pt x="180124" y="63881"/>
                                <a:pt x="182016" y="66904"/>
                              </a:cubicBezTo>
                              <a:lnTo>
                                <a:pt x="250634" y="185420"/>
                              </a:lnTo>
                              <a:lnTo>
                                <a:pt x="324345" y="68034"/>
                              </a:lnTo>
                              <a:cubicBezTo>
                                <a:pt x="325856" y="65393"/>
                                <a:pt x="326618" y="62751"/>
                                <a:pt x="326618" y="60096"/>
                              </a:cubicBezTo>
                              <a:cubicBezTo>
                                <a:pt x="326618" y="51016"/>
                                <a:pt x="319811" y="46495"/>
                                <a:pt x="306210" y="46495"/>
                              </a:cubicBezTo>
                              <a:lnTo>
                                <a:pt x="289192" y="46495"/>
                              </a:lnTo>
                              <a:lnTo>
                                <a:pt x="289192" y="0"/>
                              </a:lnTo>
                              <a:lnTo>
                                <a:pt x="434353" y="0"/>
                              </a:lnTo>
                              <a:lnTo>
                                <a:pt x="434353" y="47054"/>
                              </a:lnTo>
                              <a:cubicBezTo>
                                <a:pt x="423011" y="47054"/>
                                <a:pt x="413271" y="48476"/>
                                <a:pt x="405155" y="51308"/>
                              </a:cubicBezTo>
                              <a:cubicBezTo>
                                <a:pt x="397027" y="54140"/>
                                <a:pt x="391452" y="58001"/>
                                <a:pt x="388429" y="62903"/>
                              </a:cubicBezTo>
                              <a:lnTo>
                                <a:pt x="271043" y="234988"/>
                              </a:lnTo>
                              <a:lnTo>
                                <a:pt x="271043" y="348768"/>
                              </a:lnTo>
                              <a:cubicBezTo>
                                <a:pt x="271043" y="366141"/>
                                <a:pt x="289941" y="374815"/>
                                <a:pt x="327749" y="374815"/>
                              </a:cubicBezTo>
                              <a:lnTo>
                                <a:pt x="327749" y="421310"/>
                              </a:lnTo>
                              <a:lnTo>
                                <a:pt x="99238" y="421310"/>
                              </a:lnTo>
                              <a:lnTo>
                                <a:pt x="99238" y="374815"/>
                              </a:lnTo>
                              <a:cubicBezTo>
                                <a:pt x="137033" y="374815"/>
                                <a:pt x="155943" y="366141"/>
                                <a:pt x="155943" y="348768"/>
                              </a:cubicBezTo>
                              <a:lnTo>
                                <a:pt x="155943" y="234988"/>
                              </a:lnTo>
                              <a:lnTo>
                                <a:pt x="43091" y="63475"/>
                              </a:lnTo>
                              <a:cubicBezTo>
                                <a:pt x="38926" y="57061"/>
                                <a:pt x="33172" y="52629"/>
                                <a:pt x="25806" y="50178"/>
                              </a:cubicBezTo>
                              <a:cubicBezTo>
                                <a:pt x="18428" y="47727"/>
                                <a:pt x="9830" y="46495"/>
                                <a:pt x="0" y="4649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Shape 29"/>
                      <wps:cNvSpPr>
                        <a:spLocks/>
                      </wps:cNvSpPr>
                      <wps:spPr bwMode="auto">
                        <a:xfrm>
                          <a:off x="25971" y="21793"/>
                          <a:ext cx="4627" cy="4304"/>
                        </a:xfrm>
                        <a:custGeom>
                          <a:avLst/>
                          <a:gdLst>
                            <a:gd name="T0" fmla="*/ 0 w 462712"/>
                            <a:gd name="T1" fmla="*/ 0 h 430390"/>
                            <a:gd name="T2" fmla="*/ 225120 w 462712"/>
                            <a:gd name="T3" fmla="*/ 0 h 430390"/>
                            <a:gd name="T4" fmla="*/ 225120 w 462712"/>
                            <a:gd name="T5" fmla="*/ 46495 h 430390"/>
                            <a:gd name="T6" fmla="*/ 179184 w 462712"/>
                            <a:gd name="T7" fmla="*/ 53010 h 430390"/>
                            <a:gd name="T8" fmla="*/ 165583 w 462712"/>
                            <a:gd name="T9" fmla="*/ 72581 h 430390"/>
                            <a:gd name="T10" fmla="*/ 165583 w 462712"/>
                            <a:gd name="T11" fmla="*/ 249492 h 430390"/>
                            <a:gd name="T12" fmla="*/ 169824 w 462712"/>
                            <a:gd name="T13" fmla="*/ 303073 h 430390"/>
                            <a:gd name="T14" fmla="*/ 184290 w 462712"/>
                            <a:gd name="T15" fmla="*/ 339649 h 430390"/>
                            <a:gd name="T16" fmla="*/ 212077 w 462712"/>
                            <a:gd name="T17" fmla="*/ 360629 h 430390"/>
                            <a:gd name="T18" fmla="*/ 256299 w 462712"/>
                            <a:gd name="T19" fmla="*/ 367437 h 430390"/>
                            <a:gd name="T20" fmla="*/ 301384 w 462712"/>
                            <a:gd name="T21" fmla="*/ 360629 h 430390"/>
                            <a:gd name="T22" fmla="*/ 331165 w 462712"/>
                            <a:gd name="T23" fmla="*/ 339649 h 430390"/>
                            <a:gd name="T24" fmla="*/ 347320 w 462712"/>
                            <a:gd name="T25" fmla="*/ 303073 h 430390"/>
                            <a:gd name="T26" fmla="*/ 352133 w 462712"/>
                            <a:gd name="T27" fmla="*/ 249492 h 430390"/>
                            <a:gd name="T28" fmla="*/ 352133 w 462712"/>
                            <a:gd name="T29" fmla="*/ 72581 h 430390"/>
                            <a:gd name="T30" fmla="*/ 338239 w 462712"/>
                            <a:gd name="T31" fmla="*/ 53010 h 430390"/>
                            <a:gd name="T32" fmla="*/ 292036 w 462712"/>
                            <a:gd name="T33" fmla="*/ 46495 h 430390"/>
                            <a:gd name="T34" fmla="*/ 292036 w 462712"/>
                            <a:gd name="T35" fmla="*/ 0 h 430390"/>
                            <a:gd name="T36" fmla="*/ 462712 w 462712"/>
                            <a:gd name="T37" fmla="*/ 0 h 430390"/>
                            <a:gd name="T38" fmla="*/ 462712 w 462712"/>
                            <a:gd name="T39" fmla="*/ 46495 h 430390"/>
                            <a:gd name="T40" fmla="*/ 411670 w 462712"/>
                            <a:gd name="T41" fmla="*/ 72581 h 430390"/>
                            <a:gd name="T42" fmla="*/ 411670 w 462712"/>
                            <a:gd name="T43" fmla="*/ 249492 h 430390"/>
                            <a:gd name="T44" fmla="*/ 403174 w 462712"/>
                            <a:gd name="T45" fmla="*/ 324904 h 430390"/>
                            <a:gd name="T46" fmla="*/ 374536 w 462712"/>
                            <a:gd name="T47" fmla="*/ 381622 h 430390"/>
                            <a:gd name="T48" fmla="*/ 320954 w 462712"/>
                            <a:gd name="T49" fmla="*/ 417627 h 430390"/>
                            <a:gd name="T50" fmla="*/ 237591 w 462712"/>
                            <a:gd name="T51" fmla="*/ 430390 h 430390"/>
                            <a:gd name="T52" fmla="*/ 150825 w 462712"/>
                            <a:gd name="T53" fmla="*/ 417627 h 430390"/>
                            <a:gd name="T54" fmla="*/ 93002 w 462712"/>
                            <a:gd name="T55" fmla="*/ 381622 h 430390"/>
                            <a:gd name="T56" fmla="*/ 60680 w 462712"/>
                            <a:gd name="T57" fmla="*/ 324904 h 430390"/>
                            <a:gd name="T58" fmla="*/ 50470 w 462712"/>
                            <a:gd name="T59" fmla="*/ 249492 h 430390"/>
                            <a:gd name="T60" fmla="*/ 50470 w 462712"/>
                            <a:gd name="T61" fmla="*/ 72581 h 430390"/>
                            <a:gd name="T62" fmla="*/ 0 w 462712"/>
                            <a:gd name="T63" fmla="*/ 46495 h 430390"/>
                            <a:gd name="T64" fmla="*/ 0 w 462712"/>
                            <a:gd name="T65" fmla="*/ 0 h 430390"/>
                            <a:gd name="T66" fmla="*/ 0 w 462712"/>
                            <a:gd name="T67" fmla="*/ 0 h 430390"/>
                            <a:gd name="T68" fmla="*/ 462712 w 462712"/>
                            <a:gd name="T69" fmla="*/ 430390 h 43039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T66" t="T67" r="T68" b="T69"/>
                          <a:pathLst>
                            <a:path w="462712" h="430390">
                              <a:moveTo>
                                <a:pt x="0" y="0"/>
                              </a:moveTo>
                              <a:lnTo>
                                <a:pt x="225120" y="0"/>
                              </a:lnTo>
                              <a:lnTo>
                                <a:pt x="225120" y="46495"/>
                              </a:lnTo>
                              <a:cubicBezTo>
                                <a:pt x="203568" y="46495"/>
                                <a:pt x="188264" y="48667"/>
                                <a:pt x="179184" y="53010"/>
                              </a:cubicBezTo>
                              <a:cubicBezTo>
                                <a:pt x="170116" y="57353"/>
                                <a:pt x="165583" y="63881"/>
                                <a:pt x="165583" y="72581"/>
                              </a:cubicBezTo>
                              <a:lnTo>
                                <a:pt x="165583" y="249492"/>
                              </a:lnTo>
                              <a:cubicBezTo>
                                <a:pt x="165583" y="270282"/>
                                <a:pt x="166992" y="288151"/>
                                <a:pt x="169824" y="303073"/>
                              </a:cubicBezTo>
                              <a:cubicBezTo>
                                <a:pt x="172669" y="318021"/>
                                <a:pt x="177482" y="330213"/>
                                <a:pt x="184290" y="339649"/>
                              </a:cubicBezTo>
                              <a:cubicBezTo>
                                <a:pt x="191097" y="349098"/>
                                <a:pt x="200355" y="356095"/>
                                <a:pt x="212077" y="360629"/>
                              </a:cubicBezTo>
                              <a:cubicBezTo>
                                <a:pt x="223799" y="365176"/>
                                <a:pt x="238531" y="367437"/>
                                <a:pt x="256299" y="367437"/>
                              </a:cubicBezTo>
                              <a:cubicBezTo>
                                <a:pt x="274066" y="367437"/>
                                <a:pt x="289090" y="365176"/>
                                <a:pt x="301384" y="360629"/>
                              </a:cubicBezTo>
                              <a:cubicBezTo>
                                <a:pt x="313665" y="356095"/>
                                <a:pt x="323583" y="349098"/>
                                <a:pt x="331165" y="339649"/>
                              </a:cubicBezTo>
                              <a:cubicBezTo>
                                <a:pt x="338709" y="330213"/>
                                <a:pt x="344094" y="318021"/>
                                <a:pt x="347320" y="303073"/>
                              </a:cubicBezTo>
                              <a:cubicBezTo>
                                <a:pt x="350520" y="288151"/>
                                <a:pt x="352133" y="270282"/>
                                <a:pt x="352133" y="249492"/>
                              </a:cubicBezTo>
                              <a:lnTo>
                                <a:pt x="352133" y="72581"/>
                              </a:lnTo>
                              <a:cubicBezTo>
                                <a:pt x="352133" y="63881"/>
                                <a:pt x="347510" y="57353"/>
                                <a:pt x="338239" y="53010"/>
                              </a:cubicBezTo>
                              <a:cubicBezTo>
                                <a:pt x="328981" y="48667"/>
                                <a:pt x="313575" y="46495"/>
                                <a:pt x="292036" y="46495"/>
                              </a:cubicBezTo>
                              <a:lnTo>
                                <a:pt x="292036" y="0"/>
                              </a:lnTo>
                              <a:lnTo>
                                <a:pt x="462712" y="0"/>
                              </a:lnTo>
                              <a:lnTo>
                                <a:pt x="462712" y="46495"/>
                              </a:lnTo>
                              <a:cubicBezTo>
                                <a:pt x="428676" y="46495"/>
                                <a:pt x="411670" y="55194"/>
                                <a:pt x="411670" y="72581"/>
                              </a:cubicBezTo>
                              <a:lnTo>
                                <a:pt x="411670" y="249492"/>
                              </a:lnTo>
                              <a:cubicBezTo>
                                <a:pt x="411670" y="277470"/>
                                <a:pt x="408838" y="302603"/>
                                <a:pt x="403174" y="324904"/>
                              </a:cubicBezTo>
                              <a:cubicBezTo>
                                <a:pt x="397497" y="347218"/>
                                <a:pt x="387947" y="366116"/>
                                <a:pt x="374536" y="381622"/>
                              </a:cubicBezTo>
                              <a:cubicBezTo>
                                <a:pt x="361112" y="397116"/>
                                <a:pt x="343255" y="409118"/>
                                <a:pt x="320954" y="417627"/>
                              </a:cubicBezTo>
                              <a:cubicBezTo>
                                <a:pt x="298640" y="426136"/>
                                <a:pt x="270853" y="430390"/>
                                <a:pt x="237591" y="430390"/>
                              </a:cubicBezTo>
                              <a:cubicBezTo>
                                <a:pt x="203568" y="430390"/>
                                <a:pt x="174650" y="426136"/>
                                <a:pt x="150825" y="417627"/>
                              </a:cubicBezTo>
                              <a:cubicBezTo>
                                <a:pt x="127012" y="409118"/>
                                <a:pt x="107747" y="397116"/>
                                <a:pt x="93002" y="381622"/>
                              </a:cubicBezTo>
                              <a:cubicBezTo>
                                <a:pt x="78257" y="366116"/>
                                <a:pt x="67475" y="347218"/>
                                <a:pt x="60680" y="324904"/>
                              </a:cubicBezTo>
                              <a:cubicBezTo>
                                <a:pt x="53873" y="302603"/>
                                <a:pt x="50470" y="277470"/>
                                <a:pt x="50470" y="249492"/>
                              </a:cubicBezTo>
                              <a:lnTo>
                                <a:pt x="50470" y="72581"/>
                              </a:lnTo>
                              <a:cubicBezTo>
                                <a:pt x="50470" y="55194"/>
                                <a:pt x="33642" y="46495"/>
                                <a:pt x="0" y="4649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Shape 30"/>
                      <wps:cNvSpPr>
                        <a:spLocks/>
                      </wps:cNvSpPr>
                      <wps:spPr bwMode="auto">
                        <a:xfrm>
                          <a:off x="30859" y="21793"/>
                          <a:ext cx="4763" cy="4213"/>
                        </a:xfrm>
                        <a:custGeom>
                          <a:avLst/>
                          <a:gdLst>
                            <a:gd name="T0" fmla="*/ 0 w 476314"/>
                            <a:gd name="T1" fmla="*/ 0 h 421310"/>
                            <a:gd name="T2" fmla="*/ 184290 w 476314"/>
                            <a:gd name="T3" fmla="*/ 0 h 421310"/>
                            <a:gd name="T4" fmla="*/ 365735 w 476314"/>
                            <a:gd name="T5" fmla="*/ 325475 h 421310"/>
                            <a:gd name="T6" fmla="*/ 365735 w 476314"/>
                            <a:gd name="T7" fmla="*/ 72581 h 421310"/>
                            <a:gd name="T8" fmla="*/ 315265 w 476314"/>
                            <a:gd name="T9" fmla="*/ 46495 h 421310"/>
                            <a:gd name="T10" fmla="*/ 315265 w 476314"/>
                            <a:gd name="T11" fmla="*/ 0 h 421310"/>
                            <a:gd name="T12" fmla="*/ 476314 w 476314"/>
                            <a:gd name="T13" fmla="*/ 0 h 421310"/>
                            <a:gd name="T14" fmla="*/ 476314 w 476314"/>
                            <a:gd name="T15" fmla="*/ 46495 h 421310"/>
                            <a:gd name="T16" fmla="*/ 425844 w 476314"/>
                            <a:gd name="T17" fmla="*/ 72581 h 421310"/>
                            <a:gd name="T18" fmla="*/ 425844 w 476314"/>
                            <a:gd name="T19" fmla="*/ 421310 h 421310"/>
                            <a:gd name="T20" fmla="*/ 288620 w 476314"/>
                            <a:gd name="T21" fmla="*/ 421310 h 421310"/>
                            <a:gd name="T22" fmla="*/ 111138 w 476314"/>
                            <a:gd name="T23" fmla="*/ 103759 h 421310"/>
                            <a:gd name="T24" fmla="*/ 111138 w 476314"/>
                            <a:gd name="T25" fmla="*/ 348730 h 421310"/>
                            <a:gd name="T26" fmla="*/ 161608 w 476314"/>
                            <a:gd name="T27" fmla="*/ 374815 h 421310"/>
                            <a:gd name="T28" fmla="*/ 161608 w 476314"/>
                            <a:gd name="T29" fmla="*/ 421310 h 421310"/>
                            <a:gd name="T30" fmla="*/ 0 w 476314"/>
                            <a:gd name="T31" fmla="*/ 421310 h 421310"/>
                            <a:gd name="T32" fmla="*/ 0 w 476314"/>
                            <a:gd name="T33" fmla="*/ 374815 h 421310"/>
                            <a:gd name="T34" fmla="*/ 50470 w 476314"/>
                            <a:gd name="T35" fmla="*/ 348730 h 421310"/>
                            <a:gd name="T36" fmla="*/ 50470 w 476314"/>
                            <a:gd name="T37" fmla="*/ 72581 h 421310"/>
                            <a:gd name="T38" fmla="*/ 0 w 476314"/>
                            <a:gd name="T39" fmla="*/ 46495 h 421310"/>
                            <a:gd name="T40" fmla="*/ 0 w 476314"/>
                            <a:gd name="T41" fmla="*/ 0 h 421310"/>
                            <a:gd name="T42" fmla="*/ 0 w 476314"/>
                            <a:gd name="T43" fmla="*/ 0 h 421310"/>
                            <a:gd name="T44" fmla="*/ 476314 w 476314"/>
                            <a:gd name="T45" fmla="*/ 421310 h 421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76314" h="421310">
                              <a:moveTo>
                                <a:pt x="0" y="0"/>
                              </a:moveTo>
                              <a:lnTo>
                                <a:pt x="184290" y="0"/>
                              </a:lnTo>
                              <a:lnTo>
                                <a:pt x="365735" y="325475"/>
                              </a:lnTo>
                              <a:lnTo>
                                <a:pt x="365735" y="72581"/>
                              </a:lnTo>
                              <a:cubicBezTo>
                                <a:pt x="365735" y="55194"/>
                                <a:pt x="348920" y="46495"/>
                                <a:pt x="315265" y="46495"/>
                              </a:cubicBezTo>
                              <a:lnTo>
                                <a:pt x="315265" y="0"/>
                              </a:lnTo>
                              <a:lnTo>
                                <a:pt x="476314" y="0"/>
                              </a:lnTo>
                              <a:lnTo>
                                <a:pt x="476314" y="46495"/>
                              </a:lnTo>
                              <a:cubicBezTo>
                                <a:pt x="442671" y="46495"/>
                                <a:pt x="425844" y="55194"/>
                                <a:pt x="425844" y="72581"/>
                              </a:cubicBezTo>
                              <a:lnTo>
                                <a:pt x="425844" y="421310"/>
                              </a:lnTo>
                              <a:lnTo>
                                <a:pt x="288620" y="421310"/>
                              </a:lnTo>
                              <a:lnTo>
                                <a:pt x="111138" y="103759"/>
                              </a:lnTo>
                              <a:lnTo>
                                <a:pt x="111138" y="348730"/>
                              </a:lnTo>
                              <a:cubicBezTo>
                                <a:pt x="111138" y="366116"/>
                                <a:pt x="127953" y="374815"/>
                                <a:pt x="161608" y="374815"/>
                              </a:cubicBezTo>
                              <a:lnTo>
                                <a:pt x="161608" y="421310"/>
                              </a:lnTo>
                              <a:lnTo>
                                <a:pt x="0" y="421310"/>
                              </a:lnTo>
                              <a:lnTo>
                                <a:pt x="0" y="374815"/>
                              </a:lnTo>
                              <a:cubicBezTo>
                                <a:pt x="33643" y="374815"/>
                                <a:pt x="50470" y="366116"/>
                                <a:pt x="50470" y="348730"/>
                              </a:cubicBezTo>
                              <a:lnTo>
                                <a:pt x="50470" y="72581"/>
                              </a:lnTo>
                              <a:cubicBezTo>
                                <a:pt x="50470" y="55194"/>
                                <a:pt x="33643" y="46495"/>
                                <a:pt x="0" y="4649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Shape 31"/>
                      <wps:cNvSpPr>
                        <a:spLocks/>
                      </wps:cNvSpPr>
                      <wps:spPr bwMode="auto">
                        <a:xfrm>
                          <a:off x="35894" y="21793"/>
                          <a:ext cx="2166" cy="4213"/>
                        </a:xfrm>
                        <a:custGeom>
                          <a:avLst/>
                          <a:gdLst>
                            <a:gd name="T0" fmla="*/ 0 w 216611"/>
                            <a:gd name="T1" fmla="*/ 0 h 421310"/>
                            <a:gd name="T2" fmla="*/ 216611 w 216611"/>
                            <a:gd name="T3" fmla="*/ 0 h 421310"/>
                            <a:gd name="T4" fmla="*/ 216611 w 216611"/>
                            <a:gd name="T5" fmla="*/ 46495 h 421310"/>
                            <a:gd name="T6" fmla="*/ 166141 w 216611"/>
                            <a:gd name="T7" fmla="*/ 72581 h 421310"/>
                            <a:gd name="T8" fmla="*/ 166141 w 216611"/>
                            <a:gd name="T9" fmla="*/ 348730 h 421310"/>
                            <a:gd name="T10" fmla="*/ 216611 w 216611"/>
                            <a:gd name="T11" fmla="*/ 374815 h 421310"/>
                            <a:gd name="T12" fmla="*/ 216611 w 216611"/>
                            <a:gd name="T13" fmla="*/ 421310 h 421310"/>
                            <a:gd name="T14" fmla="*/ 0 w 216611"/>
                            <a:gd name="T15" fmla="*/ 421310 h 421310"/>
                            <a:gd name="T16" fmla="*/ 0 w 216611"/>
                            <a:gd name="T17" fmla="*/ 374815 h 421310"/>
                            <a:gd name="T18" fmla="*/ 51041 w 216611"/>
                            <a:gd name="T19" fmla="*/ 348730 h 421310"/>
                            <a:gd name="T20" fmla="*/ 51041 w 216611"/>
                            <a:gd name="T21" fmla="*/ 72581 h 421310"/>
                            <a:gd name="T22" fmla="*/ 0 w 216611"/>
                            <a:gd name="T23" fmla="*/ 46495 h 421310"/>
                            <a:gd name="T24" fmla="*/ 0 w 216611"/>
                            <a:gd name="T25" fmla="*/ 0 h 421310"/>
                            <a:gd name="T26" fmla="*/ 0 w 216611"/>
                            <a:gd name="T27" fmla="*/ 0 h 421310"/>
                            <a:gd name="T28" fmla="*/ 216611 w 216611"/>
                            <a:gd name="T29" fmla="*/ 421310 h 421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T26" t="T27" r="T28" b="T29"/>
                          <a:pathLst>
                            <a:path w="216611" h="421310">
                              <a:moveTo>
                                <a:pt x="0" y="0"/>
                              </a:moveTo>
                              <a:lnTo>
                                <a:pt x="216611" y="0"/>
                              </a:lnTo>
                              <a:lnTo>
                                <a:pt x="216611" y="46495"/>
                              </a:lnTo>
                              <a:cubicBezTo>
                                <a:pt x="182969" y="46495"/>
                                <a:pt x="166141" y="55194"/>
                                <a:pt x="166141" y="72581"/>
                              </a:cubicBezTo>
                              <a:lnTo>
                                <a:pt x="166141" y="348730"/>
                              </a:lnTo>
                              <a:cubicBezTo>
                                <a:pt x="166141" y="366116"/>
                                <a:pt x="182969" y="374815"/>
                                <a:pt x="216611" y="374815"/>
                              </a:cubicBezTo>
                              <a:lnTo>
                                <a:pt x="216611" y="421310"/>
                              </a:lnTo>
                              <a:lnTo>
                                <a:pt x="0" y="421310"/>
                              </a:lnTo>
                              <a:lnTo>
                                <a:pt x="0" y="374815"/>
                              </a:lnTo>
                              <a:cubicBezTo>
                                <a:pt x="34023" y="374815"/>
                                <a:pt x="51041" y="366116"/>
                                <a:pt x="51041" y="348730"/>
                              </a:cubicBezTo>
                              <a:lnTo>
                                <a:pt x="51041" y="72581"/>
                              </a:lnTo>
                              <a:cubicBezTo>
                                <a:pt x="51041" y="55194"/>
                                <a:pt x="34023" y="46495"/>
                                <a:pt x="0" y="4649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Shape 32"/>
                      <wps:cNvSpPr>
                        <a:spLocks/>
                      </wps:cNvSpPr>
                      <wps:spPr bwMode="auto">
                        <a:xfrm>
                          <a:off x="38400" y="21705"/>
                          <a:ext cx="2155" cy="4392"/>
                        </a:xfrm>
                        <a:custGeom>
                          <a:avLst/>
                          <a:gdLst>
                            <a:gd name="T0" fmla="*/ 215474 w 215474"/>
                            <a:gd name="T1" fmla="*/ 0 h 439215"/>
                            <a:gd name="T2" fmla="*/ 215474 w 215474"/>
                            <a:gd name="T3" fmla="*/ 60963 h 439215"/>
                            <a:gd name="T4" fmla="*/ 174289 w 215474"/>
                            <a:gd name="T5" fmla="*/ 68296 h 439215"/>
                            <a:gd name="T6" fmla="*/ 140906 w 215474"/>
                            <a:gd name="T7" fmla="*/ 93597 h 439215"/>
                            <a:gd name="T8" fmla="*/ 114541 w 215474"/>
                            <a:gd name="T9" fmla="*/ 202183 h 439215"/>
                            <a:gd name="T10" fmla="*/ 121348 w 215474"/>
                            <a:gd name="T11" fmla="*/ 290930 h 439215"/>
                            <a:gd name="T12" fmla="*/ 140614 w 215474"/>
                            <a:gd name="T13" fmla="*/ 344512 h 439215"/>
                            <a:gd name="T14" fmla="*/ 170955 w 215474"/>
                            <a:gd name="T15" fmla="*/ 370877 h 439215"/>
                            <a:gd name="T16" fmla="*/ 210362 w 215474"/>
                            <a:gd name="T17" fmla="*/ 377976 h 439215"/>
                            <a:gd name="T18" fmla="*/ 215474 w 215474"/>
                            <a:gd name="T19" fmla="*/ 377109 h 439215"/>
                            <a:gd name="T20" fmla="*/ 215474 w 215474"/>
                            <a:gd name="T21" fmla="*/ 438842 h 439215"/>
                            <a:gd name="T22" fmla="*/ 210362 w 215474"/>
                            <a:gd name="T23" fmla="*/ 439215 h 439215"/>
                            <a:gd name="T24" fmla="*/ 125882 w 215474"/>
                            <a:gd name="T25" fmla="*/ 428433 h 439215"/>
                            <a:gd name="T26" fmla="*/ 59245 w 215474"/>
                            <a:gd name="T27" fmla="*/ 392988 h 439215"/>
                            <a:gd name="T28" fmla="*/ 15595 w 215474"/>
                            <a:gd name="T29" fmla="*/ 327785 h 439215"/>
                            <a:gd name="T30" fmla="*/ 0 w 215474"/>
                            <a:gd name="T31" fmla="*/ 228268 h 439215"/>
                            <a:gd name="T32" fmla="*/ 12192 w 215474"/>
                            <a:gd name="T33" fmla="*/ 132447 h 439215"/>
                            <a:gd name="T34" fmla="*/ 50749 w 215474"/>
                            <a:gd name="T35" fmla="*/ 60425 h 439215"/>
                            <a:gd name="T36" fmla="*/ 118504 w 215474"/>
                            <a:gd name="T37" fmla="*/ 15340 h 439215"/>
                            <a:gd name="T38" fmla="*/ 164292 w 215474"/>
                            <a:gd name="T39" fmla="*/ 3653 h 439215"/>
                            <a:gd name="T40" fmla="*/ 215474 w 215474"/>
                            <a:gd name="T41" fmla="*/ 0 h 439215"/>
                            <a:gd name="T42" fmla="*/ 0 w 215474"/>
                            <a:gd name="T43" fmla="*/ 0 h 439215"/>
                            <a:gd name="T44" fmla="*/ 215474 w 215474"/>
                            <a:gd name="T45" fmla="*/ 439215 h 4392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215474" h="439215">
                              <a:moveTo>
                                <a:pt x="215474" y="0"/>
                              </a:moveTo>
                              <a:lnTo>
                                <a:pt x="215474" y="60963"/>
                              </a:lnTo>
                              <a:lnTo>
                                <a:pt x="174289" y="68296"/>
                              </a:lnTo>
                              <a:cubicBezTo>
                                <a:pt x="160823" y="73922"/>
                                <a:pt x="149695" y="82358"/>
                                <a:pt x="140906" y="93597"/>
                              </a:cubicBezTo>
                              <a:cubicBezTo>
                                <a:pt x="123330" y="116102"/>
                                <a:pt x="114541" y="152285"/>
                                <a:pt x="114541" y="202183"/>
                              </a:cubicBezTo>
                              <a:cubicBezTo>
                                <a:pt x="114541" y="238466"/>
                                <a:pt x="116801" y="268070"/>
                                <a:pt x="121348" y="290930"/>
                              </a:cubicBezTo>
                              <a:cubicBezTo>
                                <a:pt x="125882" y="313803"/>
                                <a:pt x="132308" y="331659"/>
                                <a:pt x="140614" y="344512"/>
                              </a:cubicBezTo>
                              <a:cubicBezTo>
                                <a:pt x="148933" y="357377"/>
                                <a:pt x="159041" y="366152"/>
                                <a:pt x="170955" y="370877"/>
                              </a:cubicBezTo>
                              <a:cubicBezTo>
                                <a:pt x="182867" y="375614"/>
                                <a:pt x="195999" y="377976"/>
                                <a:pt x="210362" y="377976"/>
                              </a:cubicBezTo>
                              <a:lnTo>
                                <a:pt x="215474" y="377109"/>
                              </a:lnTo>
                              <a:lnTo>
                                <a:pt x="215474" y="438842"/>
                              </a:lnTo>
                              <a:lnTo>
                                <a:pt x="210362" y="439215"/>
                              </a:lnTo>
                              <a:cubicBezTo>
                                <a:pt x="179743" y="439215"/>
                                <a:pt x="151587" y="435609"/>
                                <a:pt x="125882" y="428433"/>
                              </a:cubicBezTo>
                              <a:cubicBezTo>
                                <a:pt x="100177" y="421258"/>
                                <a:pt x="77965" y="409434"/>
                                <a:pt x="59245" y="392988"/>
                              </a:cubicBezTo>
                              <a:cubicBezTo>
                                <a:pt x="40538" y="376554"/>
                                <a:pt x="25984" y="354824"/>
                                <a:pt x="15595" y="327785"/>
                              </a:cubicBezTo>
                              <a:cubicBezTo>
                                <a:pt x="5181" y="300773"/>
                                <a:pt x="0" y="267588"/>
                                <a:pt x="0" y="228268"/>
                              </a:cubicBezTo>
                              <a:cubicBezTo>
                                <a:pt x="0" y="192746"/>
                                <a:pt x="4051" y="160793"/>
                                <a:pt x="12192" y="132447"/>
                              </a:cubicBezTo>
                              <a:cubicBezTo>
                                <a:pt x="20320" y="104088"/>
                                <a:pt x="33159" y="80085"/>
                                <a:pt x="50749" y="60425"/>
                              </a:cubicBezTo>
                              <a:cubicBezTo>
                                <a:pt x="68325" y="40778"/>
                                <a:pt x="90906" y="25741"/>
                                <a:pt x="118504" y="15340"/>
                              </a:cubicBezTo>
                              <a:cubicBezTo>
                                <a:pt x="132302" y="10146"/>
                                <a:pt x="147565" y="6250"/>
                                <a:pt x="164292" y="3653"/>
                              </a:cubicBezTo>
                              <a:lnTo>
                                <a:pt x="2154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Shape 33"/>
                      <wps:cNvSpPr>
                        <a:spLocks/>
                      </wps:cNvSpPr>
                      <wps:spPr bwMode="auto">
                        <a:xfrm>
                          <a:off x="40555" y="21702"/>
                          <a:ext cx="2143" cy="4391"/>
                        </a:xfrm>
                        <a:custGeom>
                          <a:avLst/>
                          <a:gdLst>
                            <a:gd name="T0" fmla="*/ 3397 w 214345"/>
                            <a:gd name="T1" fmla="*/ 0 h 439084"/>
                            <a:gd name="T2" fmla="*/ 88171 w 214345"/>
                            <a:gd name="T3" fmla="*/ 11061 h 439084"/>
                            <a:gd name="T4" fmla="*/ 155087 w 214345"/>
                            <a:gd name="T5" fmla="*/ 47637 h 439084"/>
                            <a:gd name="T6" fmla="*/ 198749 w 214345"/>
                            <a:gd name="T7" fmla="*/ 115392 h 439084"/>
                            <a:gd name="T8" fmla="*/ 214345 w 214345"/>
                            <a:gd name="T9" fmla="*/ 219443 h 439084"/>
                            <a:gd name="T10" fmla="*/ 201009 w 214345"/>
                            <a:gd name="T11" fmla="*/ 311302 h 439084"/>
                            <a:gd name="T12" fmla="*/ 160472 w 214345"/>
                            <a:gd name="T13" fmla="*/ 380492 h 439084"/>
                            <a:gd name="T14" fmla="*/ 92146 w 214345"/>
                            <a:gd name="T15" fmla="*/ 424142 h 439084"/>
                            <a:gd name="T16" fmla="*/ 47275 w 214345"/>
                            <a:gd name="T17" fmla="*/ 435629 h 439084"/>
                            <a:gd name="T18" fmla="*/ 0 w 214345"/>
                            <a:gd name="T19" fmla="*/ 439084 h 439084"/>
                            <a:gd name="T20" fmla="*/ 0 w 214345"/>
                            <a:gd name="T21" fmla="*/ 377351 h 439084"/>
                            <a:gd name="T22" fmla="*/ 43377 w 214345"/>
                            <a:gd name="T23" fmla="*/ 369989 h 439084"/>
                            <a:gd name="T24" fmla="*/ 76271 w 214345"/>
                            <a:gd name="T25" fmla="*/ 343344 h 439084"/>
                            <a:gd name="T26" fmla="*/ 94977 w 214345"/>
                            <a:gd name="T27" fmla="*/ 295415 h 439084"/>
                            <a:gd name="T28" fmla="*/ 100933 w 214345"/>
                            <a:gd name="T29" fmla="*/ 223406 h 439084"/>
                            <a:gd name="T30" fmla="*/ 94127 w 214345"/>
                            <a:gd name="T31" fmla="*/ 142608 h 439084"/>
                            <a:gd name="T32" fmla="*/ 74848 w 214345"/>
                            <a:gd name="T33" fmla="*/ 92697 h 439084"/>
                            <a:gd name="T34" fmla="*/ 44787 w 214345"/>
                            <a:gd name="T35" fmla="*/ 67196 h 439084"/>
                            <a:gd name="T36" fmla="*/ 6230 w 214345"/>
                            <a:gd name="T37" fmla="*/ 60096 h 439084"/>
                            <a:gd name="T38" fmla="*/ 0 w 214345"/>
                            <a:gd name="T39" fmla="*/ 61206 h 439084"/>
                            <a:gd name="T40" fmla="*/ 0 w 214345"/>
                            <a:gd name="T41" fmla="*/ 243 h 439084"/>
                            <a:gd name="T42" fmla="*/ 3397 w 214345"/>
                            <a:gd name="T43" fmla="*/ 0 h 439084"/>
                            <a:gd name="T44" fmla="*/ 0 w 214345"/>
                            <a:gd name="T45" fmla="*/ 0 h 439084"/>
                            <a:gd name="T46" fmla="*/ 214345 w 214345"/>
                            <a:gd name="T47" fmla="*/ 439084 h 4390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T44" t="T45" r="T46" b="T47"/>
                          <a:pathLst>
                            <a:path w="214345" h="439084">
                              <a:moveTo>
                                <a:pt x="3397" y="0"/>
                              </a:moveTo>
                              <a:cubicBezTo>
                                <a:pt x="34017" y="0"/>
                                <a:pt x="62275" y="3683"/>
                                <a:pt x="88171" y="11061"/>
                              </a:cubicBezTo>
                              <a:cubicBezTo>
                                <a:pt x="114053" y="18428"/>
                                <a:pt x="136367" y="30620"/>
                                <a:pt x="155087" y="47637"/>
                              </a:cubicBezTo>
                              <a:cubicBezTo>
                                <a:pt x="173794" y="64630"/>
                                <a:pt x="188348" y="87236"/>
                                <a:pt x="198749" y="115392"/>
                              </a:cubicBezTo>
                              <a:cubicBezTo>
                                <a:pt x="209151" y="143548"/>
                                <a:pt x="214345" y="178244"/>
                                <a:pt x="214345" y="219443"/>
                              </a:cubicBezTo>
                              <a:cubicBezTo>
                                <a:pt x="214345" y="253467"/>
                                <a:pt x="209887" y="284086"/>
                                <a:pt x="201009" y="311302"/>
                              </a:cubicBezTo>
                              <a:cubicBezTo>
                                <a:pt x="192132" y="338519"/>
                                <a:pt x="178619" y="361582"/>
                                <a:pt x="160472" y="380492"/>
                              </a:cubicBezTo>
                              <a:cubicBezTo>
                                <a:pt x="142323" y="399390"/>
                                <a:pt x="119552" y="413931"/>
                                <a:pt x="92146" y="424142"/>
                              </a:cubicBezTo>
                              <a:cubicBezTo>
                                <a:pt x="78436" y="429247"/>
                                <a:pt x="63481" y="433076"/>
                                <a:pt x="47275" y="435629"/>
                              </a:cubicBezTo>
                              <a:lnTo>
                                <a:pt x="0" y="439084"/>
                              </a:lnTo>
                              <a:lnTo>
                                <a:pt x="0" y="377351"/>
                              </a:lnTo>
                              <a:lnTo>
                                <a:pt x="43377" y="369989"/>
                              </a:lnTo>
                              <a:cubicBezTo>
                                <a:pt x="56789" y="364515"/>
                                <a:pt x="67761" y="355638"/>
                                <a:pt x="76271" y="343344"/>
                              </a:cubicBezTo>
                              <a:cubicBezTo>
                                <a:pt x="84779" y="331064"/>
                                <a:pt x="91015" y="315087"/>
                                <a:pt x="94977" y="295415"/>
                              </a:cubicBezTo>
                              <a:cubicBezTo>
                                <a:pt x="98953" y="275768"/>
                                <a:pt x="100933" y="251764"/>
                                <a:pt x="100933" y="223406"/>
                              </a:cubicBezTo>
                              <a:cubicBezTo>
                                <a:pt x="100933" y="190526"/>
                                <a:pt x="98661" y="163576"/>
                                <a:pt x="94127" y="142608"/>
                              </a:cubicBezTo>
                              <a:cubicBezTo>
                                <a:pt x="89580" y="121628"/>
                                <a:pt x="83166" y="104991"/>
                                <a:pt x="74848" y="92697"/>
                              </a:cubicBezTo>
                              <a:cubicBezTo>
                                <a:pt x="66529" y="80429"/>
                                <a:pt x="56509" y="71920"/>
                                <a:pt x="44787" y="67196"/>
                              </a:cubicBezTo>
                              <a:cubicBezTo>
                                <a:pt x="33065" y="62471"/>
                                <a:pt x="20225" y="60096"/>
                                <a:pt x="6230" y="60096"/>
                              </a:cubicBezTo>
                              <a:lnTo>
                                <a:pt x="0" y="61206"/>
                              </a:lnTo>
                              <a:lnTo>
                                <a:pt x="0" y="243"/>
                              </a:lnTo>
                              <a:lnTo>
                                <a:pt x="33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Shape 34"/>
                      <wps:cNvSpPr>
                        <a:spLocks/>
                      </wps:cNvSpPr>
                      <wps:spPr bwMode="auto">
                        <a:xfrm>
                          <a:off x="42976" y="21793"/>
                          <a:ext cx="4763" cy="4213"/>
                        </a:xfrm>
                        <a:custGeom>
                          <a:avLst/>
                          <a:gdLst>
                            <a:gd name="T0" fmla="*/ 0 w 476314"/>
                            <a:gd name="T1" fmla="*/ 0 h 421310"/>
                            <a:gd name="T2" fmla="*/ 184290 w 476314"/>
                            <a:gd name="T3" fmla="*/ 0 h 421310"/>
                            <a:gd name="T4" fmla="*/ 365735 w 476314"/>
                            <a:gd name="T5" fmla="*/ 325475 h 421310"/>
                            <a:gd name="T6" fmla="*/ 365735 w 476314"/>
                            <a:gd name="T7" fmla="*/ 72581 h 421310"/>
                            <a:gd name="T8" fmla="*/ 315265 w 476314"/>
                            <a:gd name="T9" fmla="*/ 46495 h 421310"/>
                            <a:gd name="T10" fmla="*/ 315265 w 476314"/>
                            <a:gd name="T11" fmla="*/ 0 h 421310"/>
                            <a:gd name="T12" fmla="*/ 476314 w 476314"/>
                            <a:gd name="T13" fmla="*/ 0 h 421310"/>
                            <a:gd name="T14" fmla="*/ 476314 w 476314"/>
                            <a:gd name="T15" fmla="*/ 46495 h 421310"/>
                            <a:gd name="T16" fmla="*/ 425844 w 476314"/>
                            <a:gd name="T17" fmla="*/ 72581 h 421310"/>
                            <a:gd name="T18" fmla="*/ 425844 w 476314"/>
                            <a:gd name="T19" fmla="*/ 421310 h 421310"/>
                            <a:gd name="T20" fmla="*/ 288620 w 476314"/>
                            <a:gd name="T21" fmla="*/ 421310 h 421310"/>
                            <a:gd name="T22" fmla="*/ 111137 w 476314"/>
                            <a:gd name="T23" fmla="*/ 103759 h 421310"/>
                            <a:gd name="T24" fmla="*/ 111137 w 476314"/>
                            <a:gd name="T25" fmla="*/ 348730 h 421310"/>
                            <a:gd name="T26" fmla="*/ 161607 w 476314"/>
                            <a:gd name="T27" fmla="*/ 374815 h 421310"/>
                            <a:gd name="T28" fmla="*/ 161607 w 476314"/>
                            <a:gd name="T29" fmla="*/ 421310 h 421310"/>
                            <a:gd name="T30" fmla="*/ 0 w 476314"/>
                            <a:gd name="T31" fmla="*/ 421310 h 421310"/>
                            <a:gd name="T32" fmla="*/ 0 w 476314"/>
                            <a:gd name="T33" fmla="*/ 374815 h 421310"/>
                            <a:gd name="T34" fmla="*/ 50470 w 476314"/>
                            <a:gd name="T35" fmla="*/ 348730 h 421310"/>
                            <a:gd name="T36" fmla="*/ 50470 w 476314"/>
                            <a:gd name="T37" fmla="*/ 72581 h 421310"/>
                            <a:gd name="T38" fmla="*/ 0 w 476314"/>
                            <a:gd name="T39" fmla="*/ 46495 h 421310"/>
                            <a:gd name="T40" fmla="*/ 0 w 476314"/>
                            <a:gd name="T41" fmla="*/ 0 h 421310"/>
                            <a:gd name="T42" fmla="*/ 0 w 476314"/>
                            <a:gd name="T43" fmla="*/ 0 h 421310"/>
                            <a:gd name="T44" fmla="*/ 476314 w 476314"/>
                            <a:gd name="T45" fmla="*/ 421310 h 421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76314" h="421310">
                              <a:moveTo>
                                <a:pt x="0" y="0"/>
                              </a:moveTo>
                              <a:lnTo>
                                <a:pt x="184290" y="0"/>
                              </a:lnTo>
                              <a:lnTo>
                                <a:pt x="365735" y="325475"/>
                              </a:lnTo>
                              <a:lnTo>
                                <a:pt x="365735" y="72581"/>
                              </a:lnTo>
                              <a:cubicBezTo>
                                <a:pt x="365735" y="55194"/>
                                <a:pt x="348920" y="46495"/>
                                <a:pt x="315265" y="46495"/>
                              </a:cubicBezTo>
                              <a:lnTo>
                                <a:pt x="315265" y="0"/>
                              </a:lnTo>
                              <a:lnTo>
                                <a:pt x="476314" y="0"/>
                              </a:lnTo>
                              <a:lnTo>
                                <a:pt x="476314" y="46495"/>
                              </a:lnTo>
                              <a:cubicBezTo>
                                <a:pt x="442671" y="46495"/>
                                <a:pt x="425844" y="55194"/>
                                <a:pt x="425844" y="72581"/>
                              </a:cubicBezTo>
                              <a:lnTo>
                                <a:pt x="425844" y="421310"/>
                              </a:lnTo>
                              <a:lnTo>
                                <a:pt x="288620" y="421310"/>
                              </a:lnTo>
                              <a:lnTo>
                                <a:pt x="111137" y="103759"/>
                              </a:lnTo>
                              <a:lnTo>
                                <a:pt x="111137" y="348730"/>
                              </a:lnTo>
                              <a:cubicBezTo>
                                <a:pt x="111137" y="366116"/>
                                <a:pt x="127953" y="374815"/>
                                <a:pt x="161607" y="374815"/>
                              </a:cubicBezTo>
                              <a:lnTo>
                                <a:pt x="161607" y="421310"/>
                              </a:lnTo>
                              <a:lnTo>
                                <a:pt x="0" y="421310"/>
                              </a:lnTo>
                              <a:lnTo>
                                <a:pt x="0" y="374815"/>
                              </a:lnTo>
                              <a:cubicBezTo>
                                <a:pt x="33642" y="374815"/>
                                <a:pt x="50470" y="366116"/>
                                <a:pt x="50470" y="348730"/>
                              </a:cubicBezTo>
                              <a:lnTo>
                                <a:pt x="50470" y="72581"/>
                              </a:lnTo>
                              <a:cubicBezTo>
                                <a:pt x="50470" y="55194"/>
                                <a:pt x="33642" y="46495"/>
                                <a:pt x="0" y="4649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Shape 35"/>
                      <wps:cNvSpPr>
                        <a:spLocks/>
                      </wps:cNvSpPr>
                      <wps:spPr bwMode="auto">
                        <a:xfrm>
                          <a:off x="2974" y="8247"/>
                          <a:ext cx="4694" cy="2188"/>
                        </a:xfrm>
                        <a:custGeom>
                          <a:avLst/>
                          <a:gdLst>
                            <a:gd name="T0" fmla="*/ 469429 w 469429"/>
                            <a:gd name="T1" fmla="*/ 0 h 218879"/>
                            <a:gd name="T2" fmla="*/ 469429 w 469429"/>
                            <a:gd name="T3" fmla="*/ 93159 h 218879"/>
                            <a:gd name="T4" fmla="*/ 311823 w 469429"/>
                            <a:gd name="T5" fmla="*/ 99676 h 218879"/>
                            <a:gd name="T6" fmla="*/ 87732 w 469429"/>
                            <a:gd name="T7" fmla="*/ 203016 h 218879"/>
                            <a:gd name="T8" fmla="*/ 48108 w 469429"/>
                            <a:gd name="T9" fmla="*/ 110890 h 218879"/>
                            <a:gd name="T10" fmla="*/ 440776 w 469429"/>
                            <a:gd name="T11" fmla="*/ 3186 h 218879"/>
                            <a:gd name="T12" fmla="*/ 469429 w 469429"/>
                            <a:gd name="T13" fmla="*/ 0 h 218879"/>
                            <a:gd name="T14" fmla="*/ 0 w 469429"/>
                            <a:gd name="T15" fmla="*/ 0 h 218879"/>
                            <a:gd name="T16" fmla="*/ 469429 w 469429"/>
                            <a:gd name="T17" fmla="*/ 218879 h 2188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T14" t="T15" r="T16" b="T17"/>
                          <a:pathLst>
                            <a:path w="469429" h="218879">
                              <a:moveTo>
                                <a:pt x="469429" y="0"/>
                              </a:moveTo>
                              <a:lnTo>
                                <a:pt x="469429" y="93159"/>
                              </a:lnTo>
                              <a:lnTo>
                                <a:pt x="311823" y="99676"/>
                              </a:lnTo>
                              <a:cubicBezTo>
                                <a:pt x="253962" y="105201"/>
                                <a:pt x="188392" y="184042"/>
                                <a:pt x="87732" y="203016"/>
                              </a:cubicBezTo>
                              <a:cubicBezTo>
                                <a:pt x="0" y="218879"/>
                                <a:pt x="34036" y="123451"/>
                                <a:pt x="48108" y="110890"/>
                              </a:cubicBezTo>
                              <a:cubicBezTo>
                                <a:pt x="108615" y="49335"/>
                                <a:pt x="316658" y="17607"/>
                                <a:pt x="440776" y="3186"/>
                              </a:cubicBezTo>
                              <a:lnTo>
                                <a:pt x="4694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Shape 36"/>
                      <wps:cNvSpPr>
                        <a:spLocks/>
                      </wps:cNvSpPr>
                      <wps:spPr bwMode="auto">
                        <a:xfrm>
                          <a:off x="4160" y="2265"/>
                          <a:ext cx="3508" cy="3740"/>
                        </a:xfrm>
                        <a:custGeom>
                          <a:avLst/>
                          <a:gdLst>
                            <a:gd name="T0" fmla="*/ 350748 w 350748"/>
                            <a:gd name="T1" fmla="*/ 0 h 374049"/>
                            <a:gd name="T2" fmla="*/ 350748 w 350748"/>
                            <a:gd name="T3" fmla="*/ 80543 h 374049"/>
                            <a:gd name="T4" fmla="*/ 300330 w 350748"/>
                            <a:gd name="T5" fmla="*/ 95348 h 374049"/>
                            <a:gd name="T6" fmla="*/ 311633 w 350748"/>
                            <a:gd name="T7" fmla="*/ 108556 h 374049"/>
                            <a:gd name="T8" fmla="*/ 331943 w 350748"/>
                            <a:gd name="T9" fmla="*/ 113304 h 374049"/>
                            <a:gd name="T10" fmla="*/ 350748 w 350748"/>
                            <a:gd name="T11" fmla="*/ 115662 h 374049"/>
                            <a:gd name="T12" fmla="*/ 350748 w 350748"/>
                            <a:gd name="T13" fmla="*/ 270290 h 374049"/>
                            <a:gd name="T14" fmla="*/ 317602 w 350748"/>
                            <a:gd name="T15" fmla="*/ 272805 h 374049"/>
                            <a:gd name="T16" fmla="*/ 327977 w 350748"/>
                            <a:gd name="T17" fmla="*/ 304593 h 374049"/>
                            <a:gd name="T18" fmla="*/ 341146 w 350748"/>
                            <a:gd name="T19" fmla="*/ 304937 h 374049"/>
                            <a:gd name="T20" fmla="*/ 350748 w 350748"/>
                            <a:gd name="T21" fmla="*/ 304584 h 374049"/>
                            <a:gd name="T22" fmla="*/ 350748 w 350748"/>
                            <a:gd name="T23" fmla="*/ 343542 h 374049"/>
                            <a:gd name="T24" fmla="*/ 339120 w 350748"/>
                            <a:gd name="T25" fmla="*/ 344980 h 374049"/>
                            <a:gd name="T26" fmla="*/ 132308 w 350748"/>
                            <a:gd name="T27" fmla="*/ 374049 h 374049"/>
                            <a:gd name="T28" fmla="*/ 104877 w 350748"/>
                            <a:gd name="T29" fmla="*/ 340483 h 374049"/>
                            <a:gd name="T30" fmla="*/ 128600 w 350748"/>
                            <a:gd name="T31" fmla="*/ 334781 h 374049"/>
                            <a:gd name="T32" fmla="*/ 225908 w 350748"/>
                            <a:gd name="T33" fmla="*/ 273605 h 374049"/>
                            <a:gd name="T34" fmla="*/ 102641 w 350748"/>
                            <a:gd name="T35" fmla="*/ 276666 h 374049"/>
                            <a:gd name="T36" fmla="*/ 97117 w 350748"/>
                            <a:gd name="T37" fmla="*/ 293963 h 374049"/>
                            <a:gd name="T38" fmla="*/ 23990 w 350748"/>
                            <a:gd name="T39" fmla="*/ 240013 h 374049"/>
                            <a:gd name="T40" fmla="*/ 19215 w 350748"/>
                            <a:gd name="T41" fmla="*/ 204072 h 374049"/>
                            <a:gd name="T42" fmla="*/ 238036 w 350748"/>
                            <a:gd name="T43" fmla="*/ 97468 h 374049"/>
                            <a:gd name="T44" fmla="*/ 288544 w 350748"/>
                            <a:gd name="T45" fmla="*/ 30159 h 374049"/>
                            <a:gd name="T46" fmla="*/ 339486 w 350748"/>
                            <a:gd name="T47" fmla="*/ 2426 h 374049"/>
                            <a:gd name="T48" fmla="*/ 350748 w 350748"/>
                            <a:gd name="T49" fmla="*/ 0 h 374049"/>
                            <a:gd name="T50" fmla="*/ 0 w 350748"/>
                            <a:gd name="T51" fmla="*/ 0 h 374049"/>
                            <a:gd name="T52" fmla="*/ 350748 w 350748"/>
                            <a:gd name="T53" fmla="*/ 374049 h 3740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T50" t="T51" r="T52" b="T53"/>
                          <a:pathLst>
                            <a:path w="350748" h="374049">
                              <a:moveTo>
                                <a:pt x="350748" y="0"/>
                              </a:moveTo>
                              <a:lnTo>
                                <a:pt x="350748" y="80543"/>
                              </a:lnTo>
                              <a:lnTo>
                                <a:pt x="300330" y="95348"/>
                              </a:lnTo>
                              <a:cubicBezTo>
                                <a:pt x="296672" y="99259"/>
                                <a:pt x="310667" y="105216"/>
                                <a:pt x="311633" y="108556"/>
                              </a:cubicBezTo>
                              <a:cubicBezTo>
                                <a:pt x="318320" y="109997"/>
                                <a:pt x="325130" y="111834"/>
                                <a:pt x="331943" y="113304"/>
                              </a:cubicBezTo>
                              <a:lnTo>
                                <a:pt x="350748" y="115662"/>
                              </a:lnTo>
                              <a:lnTo>
                                <a:pt x="350748" y="270290"/>
                              </a:lnTo>
                              <a:lnTo>
                                <a:pt x="317602" y="272805"/>
                              </a:lnTo>
                              <a:cubicBezTo>
                                <a:pt x="302501" y="282215"/>
                                <a:pt x="321272" y="302789"/>
                                <a:pt x="327977" y="304593"/>
                              </a:cubicBezTo>
                              <a:cubicBezTo>
                                <a:pt x="331467" y="304929"/>
                                <a:pt x="335878" y="305018"/>
                                <a:pt x="341146" y="304937"/>
                              </a:cubicBezTo>
                              <a:lnTo>
                                <a:pt x="350748" y="304584"/>
                              </a:lnTo>
                              <a:lnTo>
                                <a:pt x="350748" y="343542"/>
                              </a:lnTo>
                              <a:lnTo>
                                <a:pt x="339120" y="344980"/>
                              </a:lnTo>
                              <a:cubicBezTo>
                                <a:pt x="282212" y="352870"/>
                                <a:pt x="173214" y="372449"/>
                                <a:pt x="132308" y="374049"/>
                              </a:cubicBezTo>
                              <a:cubicBezTo>
                                <a:pt x="125463" y="370633"/>
                                <a:pt x="105753" y="354225"/>
                                <a:pt x="104877" y="340483"/>
                              </a:cubicBezTo>
                              <a:cubicBezTo>
                                <a:pt x="104610" y="314385"/>
                                <a:pt x="118618" y="338184"/>
                                <a:pt x="128600" y="334781"/>
                              </a:cubicBezTo>
                              <a:cubicBezTo>
                                <a:pt x="164071" y="322640"/>
                                <a:pt x="238747" y="293925"/>
                                <a:pt x="225908" y="273605"/>
                              </a:cubicBezTo>
                              <a:cubicBezTo>
                                <a:pt x="223952" y="270506"/>
                                <a:pt x="215875" y="258098"/>
                                <a:pt x="102641" y="276666"/>
                              </a:cubicBezTo>
                              <a:cubicBezTo>
                                <a:pt x="96660" y="277669"/>
                                <a:pt x="101219" y="293849"/>
                                <a:pt x="97117" y="293963"/>
                              </a:cubicBezTo>
                              <a:cubicBezTo>
                                <a:pt x="91123" y="294128"/>
                                <a:pt x="34468" y="278774"/>
                                <a:pt x="23990" y="240013"/>
                              </a:cubicBezTo>
                              <a:cubicBezTo>
                                <a:pt x="17717" y="233663"/>
                                <a:pt x="0" y="208631"/>
                                <a:pt x="19215" y="204072"/>
                              </a:cubicBezTo>
                              <a:cubicBezTo>
                                <a:pt x="30163" y="199132"/>
                                <a:pt x="236169" y="101215"/>
                                <a:pt x="238036" y="97468"/>
                              </a:cubicBezTo>
                              <a:cubicBezTo>
                                <a:pt x="247396" y="95602"/>
                                <a:pt x="288544" y="30159"/>
                                <a:pt x="288544" y="30159"/>
                              </a:cubicBezTo>
                              <a:cubicBezTo>
                                <a:pt x="288544" y="30159"/>
                                <a:pt x="312283" y="12128"/>
                                <a:pt x="339486" y="2426"/>
                              </a:cubicBezTo>
                              <a:lnTo>
                                <a:pt x="3507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Shape 37"/>
                      <wps:cNvSpPr>
                        <a:spLocks/>
                      </wps:cNvSpPr>
                      <wps:spPr bwMode="auto">
                        <a:xfrm>
                          <a:off x="7668" y="7899"/>
                          <a:ext cx="2926" cy="1304"/>
                        </a:xfrm>
                        <a:custGeom>
                          <a:avLst/>
                          <a:gdLst>
                            <a:gd name="T0" fmla="*/ 292651 w 292651"/>
                            <a:gd name="T1" fmla="*/ 0 h 130351"/>
                            <a:gd name="T2" fmla="*/ 292651 w 292651"/>
                            <a:gd name="T3" fmla="*/ 130351 h 130351"/>
                            <a:gd name="T4" fmla="*/ 162522 w 292651"/>
                            <a:gd name="T5" fmla="*/ 127095 h 130351"/>
                            <a:gd name="T6" fmla="*/ 3369 w 292651"/>
                            <a:gd name="T7" fmla="*/ 127758 h 130351"/>
                            <a:gd name="T8" fmla="*/ 0 w 292651"/>
                            <a:gd name="T9" fmla="*/ 127898 h 130351"/>
                            <a:gd name="T10" fmla="*/ 0 w 292651"/>
                            <a:gd name="T11" fmla="*/ 34739 h 130351"/>
                            <a:gd name="T12" fmla="*/ 2942 w 292651"/>
                            <a:gd name="T13" fmla="*/ 34412 h 130351"/>
                            <a:gd name="T14" fmla="*/ 66841 w 292651"/>
                            <a:gd name="T15" fmla="*/ 27811 h 130351"/>
                            <a:gd name="T16" fmla="*/ 275131 w 292651"/>
                            <a:gd name="T17" fmla="*/ 3134 h 130351"/>
                            <a:gd name="T18" fmla="*/ 292651 w 292651"/>
                            <a:gd name="T19" fmla="*/ 0 h 130351"/>
                            <a:gd name="T20" fmla="*/ 0 w 292651"/>
                            <a:gd name="T21" fmla="*/ 0 h 130351"/>
                            <a:gd name="T22" fmla="*/ 292651 w 292651"/>
                            <a:gd name="T23" fmla="*/ 130351 h 1303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292651" h="130351">
                              <a:moveTo>
                                <a:pt x="292651" y="0"/>
                              </a:moveTo>
                              <a:lnTo>
                                <a:pt x="292651" y="130351"/>
                              </a:lnTo>
                              <a:lnTo>
                                <a:pt x="162522" y="127095"/>
                              </a:lnTo>
                              <a:cubicBezTo>
                                <a:pt x="110448" y="126489"/>
                                <a:pt x="57060" y="126624"/>
                                <a:pt x="3369" y="127758"/>
                              </a:cubicBezTo>
                              <a:lnTo>
                                <a:pt x="0" y="127898"/>
                              </a:lnTo>
                              <a:lnTo>
                                <a:pt x="0" y="34739"/>
                              </a:lnTo>
                              <a:lnTo>
                                <a:pt x="2942" y="34412"/>
                              </a:lnTo>
                              <a:cubicBezTo>
                                <a:pt x="41832" y="30274"/>
                                <a:pt x="66841" y="28275"/>
                                <a:pt x="66841" y="27811"/>
                              </a:cubicBezTo>
                              <a:cubicBezTo>
                                <a:pt x="147099" y="21191"/>
                                <a:pt x="216334" y="12502"/>
                                <a:pt x="275131" y="3134"/>
                              </a:cubicBezTo>
                              <a:lnTo>
                                <a:pt x="29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Shape 38"/>
                      <wps:cNvSpPr>
                        <a:spLocks/>
                      </wps:cNvSpPr>
                      <wps:spPr bwMode="auto">
                        <a:xfrm>
                          <a:off x="7668" y="5265"/>
                          <a:ext cx="2926" cy="709"/>
                        </a:xfrm>
                        <a:custGeom>
                          <a:avLst/>
                          <a:gdLst>
                            <a:gd name="T0" fmla="*/ 125501 w 292651"/>
                            <a:gd name="T1" fmla="*/ 687 h 70883"/>
                            <a:gd name="T2" fmla="*/ 204542 w 292651"/>
                            <a:gd name="T3" fmla="*/ 4986 h 70883"/>
                            <a:gd name="T4" fmla="*/ 292651 w 292651"/>
                            <a:gd name="T5" fmla="*/ 18239 h 70883"/>
                            <a:gd name="T6" fmla="*/ 292651 w 292651"/>
                            <a:gd name="T7" fmla="*/ 70883 h 70883"/>
                            <a:gd name="T8" fmla="*/ 260159 w 292651"/>
                            <a:gd name="T9" fmla="*/ 61987 h 70883"/>
                            <a:gd name="T10" fmla="*/ 218809 w 292651"/>
                            <a:gd name="T11" fmla="*/ 54384 h 70883"/>
                            <a:gd name="T12" fmla="*/ 9221 w 292651"/>
                            <a:gd name="T13" fmla="*/ 42345 h 70883"/>
                            <a:gd name="T14" fmla="*/ 0 w 292651"/>
                            <a:gd name="T15" fmla="*/ 43486 h 70883"/>
                            <a:gd name="T16" fmla="*/ 0 w 292651"/>
                            <a:gd name="T17" fmla="*/ 4527 h 70883"/>
                            <a:gd name="T18" fmla="*/ 8707 w 292651"/>
                            <a:gd name="T19" fmla="*/ 4207 h 70883"/>
                            <a:gd name="T20" fmla="*/ 125501 w 292651"/>
                            <a:gd name="T21" fmla="*/ 687 h 70883"/>
                            <a:gd name="T22" fmla="*/ 0 w 292651"/>
                            <a:gd name="T23" fmla="*/ 0 h 70883"/>
                            <a:gd name="T24" fmla="*/ 292651 w 292651"/>
                            <a:gd name="T25" fmla="*/ 70883 h 708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292651" h="70883">
                              <a:moveTo>
                                <a:pt x="125501" y="687"/>
                              </a:moveTo>
                              <a:cubicBezTo>
                                <a:pt x="149902" y="1031"/>
                                <a:pt x="176424" y="2256"/>
                                <a:pt x="204542" y="4986"/>
                              </a:cubicBezTo>
                              <a:lnTo>
                                <a:pt x="292651" y="18239"/>
                              </a:lnTo>
                              <a:lnTo>
                                <a:pt x="292651" y="70883"/>
                              </a:lnTo>
                              <a:lnTo>
                                <a:pt x="260159" y="61987"/>
                              </a:lnTo>
                              <a:cubicBezTo>
                                <a:pt x="246078" y="58698"/>
                                <a:pt x="232190" y="56081"/>
                                <a:pt x="218809" y="54384"/>
                              </a:cubicBezTo>
                              <a:cubicBezTo>
                                <a:pt x="96686" y="39322"/>
                                <a:pt x="31675" y="44199"/>
                                <a:pt x="9221" y="42345"/>
                              </a:cubicBezTo>
                              <a:lnTo>
                                <a:pt x="0" y="43486"/>
                              </a:lnTo>
                              <a:lnTo>
                                <a:pt x="0" y="4527"/>
                              </a:lnTo>
                              <a:lnTo>
                                <a:pt x="8707" y="4207"/>
                              </a:lnTo>
                              <a:cubicBezTo>
                                <a:pt x="36371" y="2837"/>
                                <a:pt x="76697" y="0"/>
                                <a:pt x="125501" y="6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Shape 39"/>
                      <wps:cNvSpPr>
                        <a:spLocks/>
                      </wps:cNvSpPr>
                      <wps:spPr bwMode="auto">
                        <a:xfrm>
                          <a:off x="7668" y="1143"/>
                          <a:ext cx="2926" cy="3825"/>
                        </a:xfrm>
                        <a:custGeom>
                          <a:avLst/>
                          <a:gdLst>
                            <a:gd name="T0" fmla="*/ 292651 w 292651"/>
                            <a:gd name="T1" fmla="*/ 0 h 382436"/>
                            <a:gd name="T2" fmla="*/ 292651 w 292651"/>
                            <a:gd name="T3" fmla="*/ 381274 h 382436"/>
                            <a:gd name="T4" fmla="*/ 276430 w 292651"/>
                            <a:gd name="T5" fmla="*/ 379491 h 382436"/>
                            <a:gd name="T6" fmla="*/ 147994 w 292651"/>
                            <a:gd name="T7" fmla="*/ 374976 h 382436"/>
                            <a:gd name="T8" fmla="*/ 62235 w 292651"/>
                            <a:gd name="T9" fmla="*/ 377714 h 382436"/>
                            <a:gd name="T10" fmla="*/ 0 w 292651"/>
                            <a:gd name="T11" fmla="*/ 382436 h 382436"/>
                            <a:gd name="T12" fmla="*/ 0 w 292651"/>
                            <a:gd name="T13" fmla="*/ 227809 h 382436"/>
                            <a:gd name="T14" fmla="*/ 1510 w 292651"/>
                            <a:gd name="T15" fmla="*/ 227998 h 382436"/>
                            <a:gd name="T16" fmla="*/ 39193 w 292651"/>
                            <a:gd name="T17" fmla="*/ 208205 h 382436"/>
                            <a:gd name="T18" fmla="*/ 33186 w 292651"/>
                            <a:gd name="T19" fmla="*/ 182945 h 382436"/>
                            <a:gd name="T20" fmla="*/ 0 w 292651"/>
                            <a:gd name="T21" fmla="*/ 192689 h 382436"/>
                            <a:gd name="T22" fmla="*/ 0 w 292651"/>
                            <a:gd name="T23" fmla="*/ 112146 h 382436"/>
                            <a:gd name="T24" fmla="*/ 16346 w 292651"/>
                            <a:gd name="T25" fmla="*/ 108625 h 382436"/>
                            <a:gd name="T26" fmla="*/ 223953 w 292651"/>
                            <a:gd name="T27" fmla="*/ 52529 h 382436"/>
                            <a:gd name="T28" fmla="*/ 292651 w 292651"/>
                            <a:gd name="T29" fmla="*/ 0 h 382436"/>
                            <a:gd name="T30" fmla="*/ 0 w 292651"/>
                            <a:gd name="T31" fmla="*/ 0 h 382436"/>
                            <a:gd name="T32" fmla="*/ 292651 w 292651"/>
                            <a:gd name="T33" fmla="*/ 382436 h 3824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T30" t="T31" r="T32" b="T33"/>
                          <a:pathLst>
                            <a:path w="292651" h="382436">
                              <a:moveTo>
                                <a:pt x="292651" y="0"/>
                              </a:moveTo>
                              <a:lnTo>
                                <a:pt x="292651" y="381274"/>
                              </a:lnTo>
                              <a:lnTo>
                                <a:pt x="276430" y="379491"/>
                              </a:lnTo>
                              <a:cubicBezTo>
                                <a:pt x="237973" y="376248"/>
                                <a:pt x="195311" y="374592"/>
                                <a:pt x="147994" y="374976"/>
                              </a:cubicBezTo>
                              <a:cubicBezTo>
                                <a:pt x="120955" y="375194"/>
                                <a:pt x="92397" y="376079"/>
                                <a:pt x="62235" y="377714"/>
                              </a:cubicBezTo>
                              <a:lnTo>
                                <a:pt x="0" y="382436"/>
                              </a:lnTo>
                              <a:lnTo>
                                <a:pt x="0" y="227809"/>
                              </a:lnTo>
                              <a:lnTo>
                                <a:pt x="1510" y="227998"/>
                              </a:lnTo>
                              <a:cubicBezTo>
                                <a:pt x="14891" y="227947"/>
                                <a:pt x="27782" y="223382"/>
                                <a:pt x="39193" y="208205"/>
                              </a:cubicBezTo>
                              <a:cubicBezTo>
                                <a:pt x="53366" y="189333"/>
                                <a:pt x="58573" y="190946"/>
                                <a:pt x="33186" y="182945"/>
                              </a:cubicBezTo>
                              <a:lnTo>
                                <a:pt x="0" y="192689"/>
                              </a:lnTo>
                              <a:lnTo>
                                <a:pt x="0" y="112146"/>
                              </a:lnTo>
                              <a:lnTo>
                                <a:pt x="16346" y="108625"/>
                              </a:lnTo>
                              <a:cubicBezTo>
                                <a:pt x="16346" y="108625"/>
                                <a:pt x="220219" y="52529"/>
                                <a:pt x="223953" y="52529"/>
                              </a:cubicBezTo>
                              <a:lnTo>
                                <a:pt x="2926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Shape 40"/>
                      <wps:cNvSpPr>
                        <a:spLocks/>
                      </wps:cNvSpPr>
                      <wps:spPr bwMode="auto">
                        <a:xfrm>
                          <a:off x="10594" y="0"/>
                          <a:ext cx="11002" cy="9673"/>
                        </a:xfrm>
                        <a:custGeom>
                          <a:avLst/>
                          <a:gdLst>
                            <a:gd name="T0" fmla="*/ 304961 w 1100133"/>
                            <a:gd name="T1" fmla="*/ 0 h 967397"/>
                            <a:gd name="T2" fmla="*/ 166963 w 1100133"/>
                            <a:gd name="T3" fmla="*/ 217411 h 967397"/>
                            <a:gd name="T4" fmla="*/ 206244 w 1100133"/>
                            <a:gd name="T5" fmla="*/ 211785 h 967397"/>
                            <a:gd name="T6" fmla="*/ 586038 w 1100133"/>
                            <a:gd name="T7" fmla="*/ 275984 h 967397"/>
                            <a:gd name="T8" fmla="*/ 1059113 w 1100133"/>
                            <a:gd name="T9" fmla="*/ 318389 h 967397"/>
                            <a:gd name="T10" fmla="*/ 1098394 w 1100133"/>
                            <a:gd name="T11" fmla="*/ 318389 h 967397"/>
                            <a:gd name="T12" fmla="*/ 1100133 w 1100133"/>
                            <a:gd name="T13" fmla="*/ 318144 h 967397"/>
                            <a:gd name="T14" fmla="*/ 1100133 w 1100133"/>
                            <a:gd name="T15" fmla="*/ 687899 h 967397"/>
                            <a:gd name="T16" fmla="*/ 951978 w 1100133"/>
                            <a:gd name="T17" fmla="*/ 698922 h 967397"/>
                            <a:gd name="T18" fmla="*/ 791778 w 1100133"/>
                            <a:gd name="T19" fmla="*/ 696417 h 967397"/>
                            <a:gd name="T20" fmla="*/ 666099 w 1100133"/>
                            <a:gd name="T21" fmla="*/ 799109 h 967397"/>
                            <a:gd name="T22" fmla="*/ 872580 w 1100133"/>
                            <a:gd name="T23" fmla="*/ 824464 h 967397"/>
                            <a:gd name="T24" fmla="*/ 1063834 w 1100133"/>
                            <a:gd name="T25" fmla="*/ 799558 h 967397"/>
                            <a:gd name="T26" fmla="*/ 1100133 w 1100133"/>
                            <a:gd name="T27" fmla="*/ 789383 h 967397"/>
                            <a:gd name="T28" fmla="*/ 1100133 w 1100133"/>
                            <a:gd name="T29" fmla="*/ 848841 h 967397"/>
                            <a:gd name="T30" fmla="*/ 1059101 w 1100133"/>
                            <a:gd name="T31" fmla="*/ 859568 h 967397"/>
                            <a:gd name="T32" fmla="*/ 621445 w 1100133"/>
                            <a:gd name="T33" fmla="*/ 857047 h 967397"/>
                            <a:gd name="T34" fmla="*/ 447519 w 1100133"/>
                            <a:gd name="T35" fmla="*/ 952436 h 967397"/>
                            <a:gd name="T36" fmla="*/ 21150 w 1100133"/>
                            <a:gd name="T37" fmla="*/ 920860 h 967397"/>
                            <a:gd name="T38" fmla="*/ 0 w 1100133"/>
                            <a:gd name="T39" fmla="*/ 920330 h 967397"/>
                            <a:gd name="T40" fmla="*/ 0 w 1100133"/>
                            <a:gd name="T41" fmla="*/ 789980 h 967397"/>
                            <a:gd name="T42" fmla="*/ 62918 w 1100133"/>
                            <a:gd name="T43" fmla="*/ 778726 h 967397"/>
                            <a:gd name="T44" fmla="*/ 245525 w 1100133"/>
                            <a:gd name="T45" fmla="*/ 728002 h 967397"/>
                            <a:gd name="T46" fmla="*/ 245525 w 1100133"/>
                            <a:gd name="T47" fmla="*/ 711162 h 967397"/>
                            <a:gd name="T48" fmla="*/ 183803 w 1100133"/>
                            <a:gd name="T49" fmla="*/ 671881 h 967397"/>
                            <a:gd name="T50" fmla="*/ 10016 w 1100133"/>
                            <a:gd name="T51" fmla="*/ 600215 h 967397"/>
                            <a:gd name="T52" fmla="*/ 0 w 1100133"/>
                            <a:gd name="T53" fmla="*/ 597473 h 967397"/>
                            <a:gd name="T54" fmla="*/ 0 w 1100133"/>
                            <a:gd name="T55" fmla="*/ 544829 h 967397"/>
                            <a:gd name="T56" fmla="*/ 514 w 1100133"/>
                            <a:gd name="T57" fmla="*/ 544906 h 967397"/>
                            <a:gd name="T58" fmla="*/ 292490 w 1100133"/>
                            <a:gd name="T59" fmla="*/ 676529 h 967397"/>
                            <a:gd name="T60" fmla="*/ 309724 w 1100133"/>
                            <a:gd name="T61" fmla="*/ 682402 h 967397"/>
                            <a:gd name="T62" fmla="*/ 327313 w 1100133"/>
                            <a:gd name="T63" fmla="*/ 640461 h 967397"/>
                            <a:gd name="T64" fmla="*/ 38367 w 1100133"/>
                            <a:gd name="T65" fmla="*/ 499877 h 967397"/>
                            <a:gd name="T66" fmla="*/ 0 w 1100133"/>
                            <a:gd name="T67" fmla="*/ 495661 h 967397"/>
                            <a:gd name="T68" fmla="*/ 0 w 1100133"/>
                            <a:gd name="T69" fmla="*/ 114387 h 967397"/>
                            <a:gd name="T70" fmla="*/ 10039 w 1100133"/>
                            <a:gd name="T71" fmla="*/ 106712 h 967397"/>
                            <a:gd name="T72" fmla="*/ 304961 w 1100133"/>
                            <a:gd name="T73" fmla="*/ 0 h 967397"/>
                            <a:gd name="T74" fmla="*/ 0 w 1100133"/>
                            <a:gd name="T75" fmla="*/ 0 h 967397"/>
                            <a:gd name="T76" fmla="*/ 1100133 w 1100133"/>
                            <a:gd name="T77" fmla="*/ 967397 h 9673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T74" t="T75" r="T76" b="T77"/>
                          <a:pathLst>
                            <a:path w="1100133" h="967397">
                              <a:moveTo>
                                <a:pt x="304961" y="0"/>
                              </a:moveTo>
                              <a:cubicBezTo>
                                <a:pt x="303907" y="117792"/>
                                <a:pt x="166963" y="217411"/>
                                <a:pt x="166963" y="217411"/>
                              </a:cubicBezTo>
                              <a:cubicBezTo>
                                <a:pt x="146973" y="230606"/>
                                <a:pt x="206244" y="211785"/>
                                <a:pt x="206244" y="211785"/>
                              </a:cubicBezTo>
                              <a:cubicBezTo>
                                <a:pt x="206244" y="211785"/>
                                <a:pt x="446173" y="214757"/>
                                <a:pt x="586038" y="275984"/>
                              </a:cubicBezTo>
                              <a:cubicBezTo>
                                <a:pt x="621014" y="295389"/>
                                <a:pt x="960739" y="318389"/>
                                <a:pt x="1059113" y="318389"/>
                              </a:cubicBezTo>
                              <a:lnTo>
                                <a:pt x="1098394" y="318389"/>
                              </a:lnTo>
                              <a:lnTo>
                                <a:pt x="1100133" y="318144"/>
                              </a:lnTo>
                              <a:lnTo>
                                <a:pt x="1100133" y="687899"/>
                              </a:lnTo>
                              <a:lnTo>
                                <a:pt x="951978" y="698922"/>
                              </a:lnTo>
                              <a:cubicBezTo>
                                <a:pt x="896521" y="701189"/>
                                <a:pt x="842308" y="700958"/>
                                <a:pt x="791778" y="696417"/>
                              </a:cubicBezTo>
                              <a:cubicBezTo>
                                <a:pt x="680069" y="687845"/>
                                <a:pt x="628380" y="796227"/>
                                <a:pt x="666099" y="799109"/>
                              </a:cubicBezTo>
                              <a:cubicBezTo>
                                <a:pt x="740691" y="817914"/>
                                <a:pt x="809051" y="825109"/>
                                <a:pt x="872580" y="824464"/>
                              </a:cubicBezTo>
                              <a:cubicBezTo>
                                <a:pt x="941405" y="823766"/>
                                <a:pt x="1004561" y="813866"/>
                                <a:pt x="1063834" y="799558"/>
                              </a:cubicBezTo>
                              <a:lnTo>
                                <a:pt x="1100133" y="789383"/>
                              </a:lnTo>
                              <a:lnTo>
                                <a:pt x="1100133" y="848841"/>
                              </a:lnTo>
                              <a:lnTo>
                                <a:pt x="1059101" y="859568"/>
                              </a:lnTo>
                              <a:cubicBezTo>
                                <a:pt x="937253" y="885179"/>
                                <a:pt x="794095" y="894123"/>
                                <a:pt x="621445" y="857047"/>
                              </a:cubicBezTo>
                              <a:cubicBezTo>
                                <a:pt x="551532" y="967397"/>
                                <a:pt x="511311" y="967397"/>
                                <a:pt x="447519" y="952436"/>
                              </a:cubicBezTo>
                              <a:cubicBezTo>
                                <a:pt x="447519" y="951270"/>
                                <a:pt x="263354" y="930016"/>
                                <a:pt x="21150" y="920860"/>
                              </a:cubicBezTo>
                              <a:lnTo>
                                <a:pt x="0" y="920330"/>
                              </a:lnTo>
                              <a:lnTo>
                                <a:pt x="0" y="789980"/>
                              </a:lnTo>
                              <a:lnTo>
                                <a:pt x="62918" y="778726"/>
                              </a:lnTo>
                              <a:cubicBezTo>
                                <a:pt x="184176" y="754477"/>
                                <a:pt x="242009" y="730328"/>
                                <a:pt x="245525" y="728002"/>
                              </a:cubicBezTo>
                              <a:lnTo>
                                <a:pt x="245525" y="711162"/>
                              </a:lnTo>
                              <a:cubicBezTo>
                                <a:pt x="224951" y="698068"/>
                                <a:pt x="204377" y="684962"/>
                                <a:pt x="183803" y="671881"/>
                              </a:cubicBezTo>
                              <a:cubicBezTo>
                                <a:pt x="175478" y="668195"/>
                                <a:pt x="94930" y="626540"/>
                                <a:pt x="10016" y="600215"/>
                              </a:cubicBezTo>
                              <a:lnTo>
                                <a:pt x="0" y="597473"/>
                              </a:lnTo>
                              <a:lnTo>
                                <a:pt x="0" y="544829"/>
                              </a:lnTo>
                              <a:lnTo>
                                <a:pt x="514" y="544906"/>
                              </a:lnTo>
                              <a:cubicBezTo>
                                <a:pt x="92880" y="564000"/>
                                <a:pt x="194911" y="602258"/>
                                <a:pt x="292490" y="676529"/>
                              </a:cubicBezTo>
                              <a:cubicBezTo>
                                <a:pt x="298259" y="680806"/>
                                <a:pt x="304234" y="682597"/>
                                <a:pt x="309724" y="682402"/>
                              </a:cubicBezTo>
                              <a:cubicBezTo>
                                <a:pt x="326192" y="681816"/>
                                <a:pt x="338286" y="663350"/>
                                <a:pt x="327313" y="640461"/>
                              </a:cubicBezTo>
                              <a:cubicBezTo>
                                <a:pt x="316912" y="618729"/>
                                <a:pt x="261732" y="530540"/>
                                <a:pt x="38367" y="499877"/>
                              </a:cubicBezTo>
                              <a:lnTo>
                                <a:pt x="0" y="495661"/>
                              </a:lnTo>
                              <a:lnTo>
                                <a:pt x="0" y="114387"/>
                              </a:lnTo>
                              <a:lnTo>
                                <a:pt x="10039" y="106712"/>
                              </a:lnTo>
                              <a:cubicBezTo>
                                <a:pt x="85101" y="48392"/>
                                <a:pt x="157705" y="0"/>
                                <a:pt x="30496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Shape 41"/>
                      <wps:cNvSpPr>
                        <a:spLocks/>
                      </wps:cNvSpPr>
                      <wps:spPr bwMode="auto">
                        <a:xfrm>
                          <a:off x="21596" y="2517"/>
                          <a:ext cx="27476" cy="8219"/>
                        </a:xfrm>
                        <a:custGeom>
                          <a:avLst/>
                          <a:gdLst>
                            <a:gd name="T0" fmla="*/ 2066859 w 2747634"/>
                            <a:gd name="T1" fmla="*/ 6765 h 821933"/>
                            <a:gd name="T2" fmla="*/ 2304391 w 2747634"/>
                            <a:gd name="T3" fmla="*/ 38629 h 821933"/>
                            <a:gd name="T4" fmla="*/ 2747634 w 2747634"/>
                            <a:gd name="T5" fmla="*/ 279904 h 821933"/>
                            <a:gd name="T6" fmla="*/ 2329511 w 2747634"/>
                            <a:gd name="T7" fmla="*/ 254440 h 821933"/>
                            <a:gd name="T8" fmla="*/ 1892314 w 2747634"/>
                            <a:gd name="T9" fmla="*/ 373262 h 821933"/>
                            <a:gd name="T10" fmla="*/ 1103644 w 2747634"/>
                            <a:gd name="T11" fmla="*/ 257463 h 821933"/>
                            <a:gd name="T12" fmla="*/ 1030644 w 2747634"/>
                            <a:gd name="T13" fmla="*/ 206968 h 821933"/>
                            <a:gd name="T14" fmla="*/ 1030644 w 2747634"/>
                            <a:gd name="T15" fmla="*/ 229396 h 821933"/>
                            <a:gd name="T16" fmla="*/ 1260718 w 2747634"/>
                            <a:gd name="T17" fmla="*/ 493124 h 821933"/>
                            <a:gd name="T18" fmla="*/ 1586155 w 2747634"/>
                            <a:gd name="T19" fmla="*/ 521166 h 821933"/>
                            <a:gd name="T20" fmla="*/ 1642289 w 2747634"/>
                            <a:gd name="T21" fmla="*/ 532418 h 821933"/>
                            <a:gd name="T22" fmla="*/ 2035036 w 2747634"/>
                            <a:gd name="T23" fmla="*/ 717571 h 821933"/>
                            <a:gd name="T24" fmla="*/ 2176591 w 2747634"/>
                            <a:gd name="T25" fmla="*/ 781630 h 821933"/>
                            <a:gd name="T26" fmla="*/ 2069130 w 2747634"/>
                            <a:gd name="T27" fmla="*/ 821807 h 821933"/>
                            <a:gd name="T28" fmla="*/ 2007008 w 2747634"/>
                            <a:gd name="T29" fmla="*/ 812948 h 821933"/>
                            <a:gd name="T30" fmla="*/ 1636651 w 2747634"/>
                            <a:gd name="T31" fmla="*/ 667076 h 821933"/>
                            <a:gd name="T32" fmla="*/ 1541286 w 2747634"/>
                            <a:gd name="T33" fmla="*/ 661437 h 821933"/>
                            <a:gd name="T34" fmla="*/ 940906 w 2747634"/>
                            <a:gd name="T35" fmla="*/ 655862 h 821933"/>
                            <a:gd name="T36" fmla="*/ 428525 w 2747634"/>
                            <a:gd name="T37" fmla="*/ 476817 h 821933"/>
                            <a:gd name="T38" fmla="*/ 74017 w 2747634"/>
                            <a:gd name="T39" fmla="*/ 577784 h 821933"/>
                            <a:gd name="T40" fmla="*/ 0 w 2747634"/>
                            <a:gd name="T41" fmla="*/ 597135 h 821933"/>
                            <a:gd name="T42" fmla="*/ 0 w 2747634"/>
                            <a:gd name="T43" fmla="*/ 537678 h 821933"/>
                            <a:gd name="T44" fmla="*/ 49923 w 2747634"/>
                            <a:gd name="T45" fmla="*/ 523683 h 821933"/>
                            <a:gd name="T46" fmla="*/ 440526 w 2747634"/>
                            <a:gd name="T47" fmla="*/ 429446 h 821933"/>
                            <a:gd name="T48" fmla="*/ 444285 w 2747634"/>
                            <a:gd name="T49" fmla="*/ 424735 h 821933"/>
                            <a:gd name="T50" fmla="*/ 318645 w 2747634"/>
                            <a:gd name="T51" fmla="*/ 408395 h 821933"/>
                            <a:gd name="T52" fmla="*/ 19504 w 2747634"/>
                            <a:gd name="T53" fmla="*/ 434742 h 821933"/>
                            <a:gd name="T54" fmla="*/ 0 w 2747634"/>
                            <a:gd name="T55" fmla="*/ 436193 h 821933"/>
                            <a:gd name="T56" fmla="*/ 0 w 2747634"/>
                            <a:gd name="T57" fmla="*/ 66438 h 821933"/>
                            <a:gd name="T58" fmla="*/ 3695 w 2747634"/>
                            <a:gd name="T59" fmla="*/ 65917 h 821933"/>
                            <a:gd name="T60" fmla="*/ 660338 w 2747634"/>
                            <a:gd name="T61" fmla="*/ 38629 h 821933"/>
                            <a:gd name="T62" fmla="*/ 1036283 w 2747634"/>
                            <a:gd name="T63" fmla="*/ 134032 h 821933"/>
                            <a:gd name="T64" fmla="*/ 1361136 w 2747634"/>
                            <a:gd name="T65" fmla="*/ 139620 h 821933"/>
                            <a:gd name="T66" fmla="*/ 1692771 w 2747634"/>
                            <a:gd name="T67" fmla="*/ 55457 h 821933"/>
                            <a:gd name="T68" fmla="*/ 2066859 w 2747634"/>
                            <a:gd name="T69" fmla="*/ 6765 h 821933"/>
                            <a:gd name="T70" fmla="*/ 0 w 2747634"/>
                            <a:gd name="T71" fmla="*/ 0 h 821933"/>
                            <a:gd name="T72" fmla="*/ 2747634 w 2747634"/>
                            <a:gd name="T73" fmla="*/ 821933 h 8219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T70" t="T71" r="T72" b="T73"/>
                          <a:pathLst>
                            <a:path w="2747634" h="821933">
                              <a:moveTo>
                                <a:pt x="2066859" y="6765"/>
                              </a:moveTo>
                              <a:cubicBezTo>
                                <a:pt x="2139973" y="9020"/>
                                <a:pt x="2220263" y="18189"/>
                                <a:pt x="2304391" y="38629"/>
                              </a:cubicBezTo>
                              <a:cubicBezTo>
                                <a:pt x="2306220" y="42389"/>
                                <a:pt x="2538960" y="89620"/>
                                <a:pt x="2747634" y="279904"/>
                              </a:cubicBezTo>
                              <a:cubicBezTo>
                                <a:pt x="2547990" y="245639"/>
                                <a:pt x="2337005" y="254440"/>
                                <a:pt x="2329511" y="254440"/>
                              </a:cubicBezTo>
                              <a:cubicBezTo>
                                <a:pt x="2145311" y="265439"/>
                                <a:pt x="1995653" y="338286"/>
                                <a:pt x="1892314" y="373262"/>
                              </a:cubicBezTo>
                              <a:cubicBezTo>
                                <a:pt x="1522007" y="498560"/>
                                <a:pt x="1282625" y="442477"/>
                                <a:pt x="1103644" y="257463"/>
                              </a:cubicBezTo>
                              <a:cubicBezTo>
                                <a:pt x="1101739" y="253716"/>
                                <a:pt x="1071907" y="212772"/>
                                <a:pt x="1030644" y="206968"/>
                              </a:cubicBezTo>
                              <a:lnTo>
                                <a:pt x="1030644" y="229396"/>
                              </a:lnTo>
                              <a:cubicBezTo>
                                <a:pt x="1034429" y="231263"/>
                                <a:pt x="1242595" y="443836"/>
                                <a:pt x="1260718" y="493124"/>
                              </a:cubicBezTo>
                              <a:cubicBezTo>
                                <a:pt x="1283895" y="498382"/>
                                <a:pt x="1414426" y="575026"/>
                                <a:pt x="1586155" y="521166"/>
                              </a:cubicBezTo>
                              <a:cubicBezTo>
                                <a:pt x="1606056" y="511184"/>
                                <a:pt x="1628992" y="529535"/>
                                <a:pt x="1642289" y="532418"/>
                              </a:cubicBezTo>
                              <a:cubicBezTo>
                                <a:pt x="1642289" y="536152"/>
                                <a:pt x="1854506" y="730614"/>
                                <a:pt x="2035036" y="717571"/>
                              </a:cubicBezTo>
                              <a:cubicBezTo>
                                <a:pt x="2036053" y="717355"/>
                                <a:pt x="2289659" y="670937"/>
                                <a:pt x="2176591" y="781630"/>
                              </a:cubicBezTo>
                              <a:cubicBezTo>
                                <a:pt x="2143628" y="813888"/>
                                <a:pt x="2102600" y="821933"/>
                                <a:pt x="2069130" y="821807"/>
                              </a:cubicBezTo>
                              <a:cubicBezTo>
                                <a:pt x="2035659" y="821680"/>
                                <a:pt x="2009745" y="813380"/>
                                <a:pt x="2007008" y="812948"/>
                              </a:cubicBezTo>
                              <a:cubicBezTo>
                                <a:pt x="1760437" y="774607"/>
                                <a:pt x="1636651" y="668918"/>
                                <a:pt x="1636651" y="667076"/>
                              </a:cubicBezTo>
                              <a:cubicBezTo>
                                <a:pt x="1585571" y="638082"/>
                                <a:pt x="1589102" y="643683"/>
                                <a:pt x="1541286" y="661437"/>
                              </a:cubicBezTo>
                              <a:cubicBezTo>
                                <a:pt x="1493458" y="679243"/>
                                <a:pt x="1146989" y="792857"/>
                                <a:pt x="940906" y="655862"/>
                              </a:cubicBezTo>
                              <a:cubicBezTo>
                                <a:pt x="867157" y="612199"/>
                                <a:pt x="711735" y="472169"/>
                                <a:pt x="428525" y="476817"/>
                              </a:cubicBezTo>
                              <a:cubicBezTo>
                                <a:pt x="330455" y="476322"/>
                                <a:pt x="218753" y="533171"/>
                                <a:pt x="74017" y="577784"/>
                              </a:cubicBezTo>
                              <a:lnTo>
                                <a:pt x="0" y="597135"/>
                              </a:lnTo>
                              <a:lnTo>
                                <a:pt x="0" y="537678"/>
                              </a:lnTo>
                              <a:lnTo>
                                <a:pt x="49923" y="523683"/>
                              </a:lnTo>
                              <a:cubicBezTo>
                                <a:pt x="189516" y="479887"/>
                                <a:pt x="310419" y="423513"/>
                                <a:pt x="440526" y="429446"/>
                              </a:cubicBezTo>
                              <a:cubicBezTo>
                                <a:pt x="444908" y="429637"/>
                                <a:pt x="448718" y="427287"/>
                                <a:pt x="444285" y="424735"/>
                              </a:cubicBezTo>
                              <a:cubicBezTo>
                                <a:pt x="417063" y="411184"/>
                                <a:pt x="373255" y="407171"/>
                                <a:pt x="318645" y="408395"/>
                              </a:cubicBezTo>
                              <a:cubicBezTo>
                                <a:pt x="236730" y="410231"/>
                                <a:pt x="130510" y="423851"/>
                                <a:pt x="19504" y="434742"/>
                              </a:cubicBezTo>
                              <a:lnTo>
                                <a:pt x="0" y="436193"/>
                              </a:lnTo>
                              <a:lnTo>
                                <a:pt x="0" y="66438"/>
                              </a:lnTo>
                              <a:lnTo>
                                <a:pt x="3695" y="65917"/>
                              </a:lnTo>
                              <a:cubicBezTo>
                                <a:pt x="57081" y="60115"/>
                                <a:pt x="489507" y="26473"/>
                                <a:pt x="660338" y="38629"/>
                              </a:cubicBezTo>
                              <a:cubicBezTo>
                                <a:pt x="842583" y="51609"/>
                                <a:pt x="1036283" y="134032"/>
                                <a:pt x="1036283" y="134032"/>
                              </a:cubicBezTo>
                              <a:cubicBezTo>
                                <a:pt x="1164845" y="148230"/>
                                <a:pt x="1295681" y="156295"/>
                                <a:pt x="1361136" y="139620"/>
                              </a:cubicBezTo>
                              <a:cubicBezTo>
                                <a:pt x="1552678" y="110168"/>
                                <a:pt x="1692771" y="55457"/>
                                <a:pt x="1692771" y="55457"/>
                              </a:cubicBezTo>
                              <a:cubicBezTo>
                                <a:pt x="1692771" y="55457"/>
                                <a:pt x="1847519" y="0"/>
                                <a:pt x="2066859" y="676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Shape 42"/>
                      <wps:cNvSpPr>
                        <a:spLocks/>
                      </wps:cNvSpPr>
                      <wps:spPr bwMode="auto">
                        <a:xfrm>
                          <a:off x="16878" y="6222"/>
                          <a:ext cx="9205" cy="2772"/>
                        </a:xfrm>
                        <a:custGeom>
                          <a:avLst/>
                          <a:gdLst>
                            <a:gd name="T0" fmla="*/ 37719 w 920471"/>
                            <a:gd name="T1" fmla="*/ 176873 h 277165"/>
                            <a:gd name="T2" fmla="*/ 435547 w 920471"/>
                            <a:gd name="T3" fmla="*/ 277165 h 277165"/>
                            <a:gd name="T4" fmla="*/ 656069 w 920471"/>
                            <a:gd name="T5" fmla="*/ 47231 h 277165"/>
                            <a:gd name="T6" fmla="*/ 912279 w 920471"/>
                            <a:gd name="T7" fmla="*/ 58915 h 277165"/>
                            <a:gd name="T8" fmla="*/ 916661 w 920471"/>
                            <a:gd name="T9" fmla="*/ 59106 h 277165"/>
                            <a:gd name="T10" fmla="*/ 920471 w 920471"/>
                            <a:gd name="T11" fmla="*/ 56756 h 277165"/>
                            <a:gd name="T12" fmla="*/ 916038 w 920471"/>
                            <a:gd name="T13" fmla="*/ 54204 h 277165"/>
                            <a:gd name="T14" fmla="*/ 807148 w 920471"/>
                            <a:gd name="T15" fmla="*/ 0 h 277165"/>
                            <a:gd name="T16" fmla="*/ 432892 w 920471"/>
                            <a:gd name="T17" fmla="*/ 98400 h 277165"/>
                            <a:gd name="T18" fmla="*/ 163398 w 920471"/>
                            <a:gd name="T19" fmla="*/ 74181 h 277165"/>
                            <a:gd name="T20" fmla="*/ 51689 w 920471"/>
                            <a:gd name="T21" fmla="*/ 65608 h 277165"/>
                            <a:gd name="T22" fmla="*/ 0 w 920471"/>
                            <a:gd name="T23" fmla="*/ 173990 h 277165"/>
                            <a:gd name="T24" fmla="*/ 37719 w 920471"/>
                            <a:gd name="T25" fmla="*/ 176873 h 277165"/>
                            <a:gd name="T26" fmla="*/ 0 w 920471"/>
                            <a:gd name="T27" fmla="*/ 0 h 277165"/>
                            <a:gd name="T28" fmla="*/ 920471 w 920471"/>
                            <a:gd name="T29" fmla="*/ 277165 h 2771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T26" t="T27" r="T28" b="T29"/>
                          <a:pathLst>
                            <a:path w="920471" h="277165">
                              <a:moveTo>
                                <a:pt x="37719" y="176873"/>
                              </a:moveTo>
                              <a:cubicBezTo>
                                <a:pt x="435547" y="277165"/>
                                <a:pt x="656069" y="47231"/>
                                <a:pt x="912279" y="58915"/>
                              </a:cubicBezTo>
                              <a:cubicBezTo>
                                <a:pt x="916661" y="59106"/>
                                <a:pt x="920471" y="56756"/>
                                <a:pt x="916038" y="54204"/>
                              </a:cubicBezTo>
                              <a:cubicBezTo>
                                <a:pt x="807148" y="0"/>
                                <a:pt x="432892" y="98400"/>
                                <a:pt x="163398" y="74181"/>
                              </a:cubicBezTo>
                              <a:cubicBezTo>
                                <a:pt x="51689" y="65608"/>
                                <a:pt x="0" y="173990"/>
                                <a:pt x="37719" y="176873"/>
                              </a:cubicBezTo>
                              <a:close/>
                            </a:path>
                          </a:pathLst>
                        </a:custGeom>
                        <a:noFill/>
                        <a:ln w="5613">
                          <a:solidFill>
                            <a:srgbClr val="8B1C40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Shape 43"/>
                      <wps:cNvSpPr>
                        <a:spLocks/>
                      </wps:cNvSpPr>
                      <wps:spPr bwMode="auto">
                        <a:xfrm>
                          <a:off x="7185" y="4478"/>
                          <a:ext cx="6829" cy="2458"/>
                        </a:xfrm>
                        <a:custGeom>
                          <a:avLst/>
                          <a:gdLst>
                            <a:gd name="T0" fmla="*/ 668211 w 682841"/>
                            <a:gd name="T1" fmla="*/ 192621 h 245796"/>
                            <a:gd name="T2" fmla="*/ 653580 w 682841"/>
                            <a:gd name="T3" fmla="*/ 162052 h 245796"/>
                            <a:gd name="T4" fmla="*/ 550355 w 682841"/>
                            <a:gd name="T5" fmla="*/ 0 h 245796"/>
                            <a:gd name="T6" fmla="*/ 15101 w 682841"/>
                            <a:gd name="T7" fmla="*/ 51498 h 245796"/>
                            <a:gd name="T8" fmla="*/ 0 w 682841"/>
                            <a:gd name="T9" fmla="*/ 60909 h 245796"/>
                            <a:gd name="T10" fmla="*/ 18771 w 682841"/>
                            <a:gd name="T11" fmla="*/ 81483 h 245796"/>
                            <a:gd name="T12" fmla="*/ 25476 w 682841"/>
                            <a:gd name="T13" fmla="*/ 83287 h 245796"/>
                            <a:gd name="T14" fmla="*/ 81306 w 682841"/>
                            <a:gd name="T15" fmla="*/ 88671 h 245796"/>
                            <a:gd name="T16" fmla="*/ 373177 w 682841"/>
                            <a:gd name="T17" fmla="*/ 30632 h 245796"/>
                            <a:gd name="T18" fmla="*/ 633387 w 682841"/>
                            <a:gd name="T19" fmla="*/ 228689 h 245796"/>
                            <a:gd name="T20" fmla="*/ 656463 w 682841"/>
                            <a:gd name="T21" fmla="*/ 245796 h 245796"/>
                            <a:gd name="T22" fmla="*/ 682841 w 682841"/>
                            <a:gd name="T23" fmla="*/ 223139 h 245796"/>
                            <a:gd name="T24" fmla="*/ 668211 w 682841"/>
                            <a:gd name="T25" fmla="*/ 192621 h 245796"/>
                            <a:gd name="T26" fmla="*/ 0 w 682841"/>
                            <a:gd name="T27" fmla="*/ 0 h 245796"/>
                            <a:gd name="T28" fmla="*/ 682841 w 682841"/>
                            <a:gd name="T29" fmla="*/ 245796 h 2457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T26" t="T27" r="T28" b="T29"/>
                          <a:pathLst>
                            <a:path w="682841" h="245796">
                              <a:moveTo>
                                <a:pt x="668211" y="192621"/>
                              </a:moveTo>
                              <a:cubicBezTo>
                                <a:pt x="653580" y="162052"/>
                                <a:pt x="550355" y="0"/>
                                <a:pt x="15101" y="51498"/>
                              </a:cubicBezTo>
                              <a:cubicBezTo>
                                <a:pt x="0" y="60909"/>
                                <a:pt x="18771" y="81483"/>
                                <a:pt x="25476" y="83287"/>
                              </a:cubicBezTo>
                              <a:cubicBezTo>
                                <a:pt x="81306" y="88671"/>
                                <a:pt x="373177" y="30632"/>
                                <a:pt x="633387" y="228689"/>
                              </a:cubicBezTo>
                              <a:cubicBezTo>
                                <a:pt x="656463" y="245796"/>
                                <a:pt x="682841" y="223139"/>
                                <a:pt x="668211" y="192621"/>
                              </a:cubicBezTo>
                              <a:close/>
                            </a:path>
                          </a:pathLst>
                        </a:custGeom>
                        <a:noFill/>
                        <a:ln w="5613">
                          <a:solidFill>
                            <a:srgbClr val="8B1C40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Shape 44"/>
                      <wps:cNvSpPr>
                        <a:spLocks/>
                      </wps:cNvSpPr>
                      <wps:spPr bwMode="auto">
                        <a:xfrm>
                          <a:off x="7127" y="2973"/>
                          <a:ext cx="1127" cy="556"/>
                        </a:xfrm>
                        <a:custGeom>
                          <a:avLst/>
                          <a:gdLst>
                            <a:gd name="T0" fmla="*/ 3658 w 112649"/>
                            <a:gd name="T1" fmla="*/ 24549 h 55613"/>
                            <a:gd name="T2" fmla="*/ 14961 w 112649"/>
                            <a:gd name="T3" fmla="*/ 37757 h 55613"/>
                            <a:gd name="T4" fmla="*/ 93269 w 112649"/>
                            <a:gd name="T5" fmla="*/ 25260 h 55613"/>
                            <a:gd name="T6" fmla="*/ 87262 w 112649"/>
                            <a:gd name="T7" fmla="*/ 0 h 55613"/>
                            <a:gd name="T8" fmla="*/ 3658 w 112649"/>
                            <a:gd name="T9" fmla="*/ 24549 h 55613"/>
                            <a:gd name="T10" fmla="*/ 0 w 112649"/>
                            <a:gd name="T11" fmla="*/ 0 h 55613"/>
                            <a:gd name="T12" fmla="*/ 112649 w 112649"/>
                            <a:gd name="T13" fmla="*/ 55613 h 556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12649" h="55613">
                              <a:moveTo>
                                <a:pt x="3658" y="24549"/>
                              </a:moveTo>
                              <a:cubicBezTo>
                                <a:pt x="0" y="28461"/>
                                <a:pt x="13995" y="34417"/>
                                <a:pt x="14961" y="37757"/>
                              </a:cubicBezTo>
                              <a:cubicBezTo>
                                <a:pt x="41707" y="43523"/>
                                <a:pt x="70447" y="55613"/>
                                <a:pt x="93269" y="25260"/>
                              </a:cubicBezTo>
                              <a:cubicBezTo>
                                <a:pt x="107442" y="6388"/>
                                <a:pt x="112649" y="8001"/>
                                <a:pt x="87262" y="0"/>
                              </a:cubicBezTo>
                              <a:lnTo>
                                <a:pt x="3658" y="24549"/>
                              </a:lnTo>
                              <a:close/>
                            </a:path>
                          </a:pathLst>
                        </a:custGeom>
                        <a:noFill/>
                        <a:ln w="5613">
                          <a:solidFill>
                            <a:srgbClr val="8B1C40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Shape 45"/>
                      <wps:cNvSpPr>
                        <a:spLocks/>
                      </wps:cNvSpPr>
                      <wps:spPr bwMode="auto">
                        <a:xfrm>
                          <a:off x="2974" y="0"/>
                          <a:ext cx="46098" cy="10978"/>
                        </a:xfrm>
                        <a:custGeom>
                          <a:avLst/>
                          <a:gdLst>
                            <a:gd name="T0" fmla="*/ 478650 w 4609847"/>
                            <a:gd name="T1" fmla="*/ 568935 h 1097852"/>
                            <a:gd name="T2" fmla="*/ 250990 w 4609847"/>
                            <a:gd name="T3" fmla="*/ 600583 h 1097852"/>
                            <a:gd name="T4" fmla="*/ 223558 w 4609847"/>
                            <a:gd name="T5" fmla="*/ 567017 h 1097852"/>
                            <a:gd name="T6" fmla="*/ 247282 w 4609847"/>
                            <a:gd name="T7" fmla="*/ 561315 h 1097852"/>
                            <a:gd name="T8" fmla="*/ 344589 w 4609847"/>
                            <a:gd name="T9" fmla="*/ 500139 h 1097852"/>
                            <a:gd name="T10" fmla="*/ 221323 w 4609847"/>
                            <a:gd name="T11" fmla="*/ 503199 h 1097852"/>
                            <a:gd name="T12" fmla="*/ 215798 w 4609847"/>
                            <a:gd name="T13" fmla="*/ 520497 h 1097852"/>
                            <a:gd name="T14" fmla="*/ 142672 w 4609847"/>
                            <a:gd name="T15" fmla="*/ 466547 h 1097852"/>
                            <a:gd name="T16" fmla="*/ 137897 w 4609847"/>
                            <a:gd name="T17" fmla="*/ 430606 h 1097852"/>
                            <a:gd name="T18" fmla="*/ 356718 w 4609847"/>
                            <a:gd name="T19" fmla="*/ 324002 h 1097852"/>
                            <a:gd name="T20" fmla="*/ 407225 w 4609847"/>
                            <a:gd name="T21" fmla="*/ 256692 h 1097852"/>
                            <a:gd name="T22" fmla="*/ 485775 w 4609847"/>
                            <a:gd name="T23" fmla="*/ 223012 h 1097852"/>
                            <a:gd name="T24" fmla="*/ 693382 w 4609847"/>
                            <a:gd name="T25" fmla="*/ 166916 h 1097852"/>
                            <a:gd name="T26" fmla="*/ 1067041 w 4609847"/>
                            <a:gd name="T27" fmla="*/ 0 h 1097852"/>
                            <a:gd name="T28" fmla="*/ 929043 w 4609847"/>
                            <a:gd name="T29" fmla="*/ 217411 h 1097852"/>
                            <a:gd name="T30" fmla="*/ 968324 w 4609847"/>
                            <a:gd name="T31" fmla="*/ 211785 h 1097852"/>
                            <a:gd name="T32" fmla="*/ 1348118 w 4609847"/>
                            <a:gd name="T33" fmla="*/ 275984 h 1097852"/>
                            <a:gd name="T34" fmla="*/ 1821193 w 4609847"/>
                            <a:gd name="T35" fmla="*/ 318389 h 1097852"/>
                            <a:gd name="T36" fmla="*/ 1860474 w 4609847"/>
                            <a:gd name="T37" fmla="*/ 318389 h 1097852"/>
                            <a:gd name="T38" fmla="*/ 2522550 w 4609847"/>
                            <a:gd name="T39" fmla="*/ 290335 h 1097852"/>
                            <a:gd name="T40" fmla="*/ 2898496 w 4609847"/>
                            <a:gd name="T41" fmla="*/ 385737 h 1097852"/>
                            <a:gd name="T42" fmla="*/ 3223349 w 4609847"/>
                            <a:gd name="T43" fmla="*/ 391325 h 1097852"/>
                            <a:gd name="T44" fmla="*/ 3554984 w 4609847"/>
                            <a:gd name="T45" fmla="*/ 307162 h 1097852"/>
                            <a:gd name="T46" fmla="*/ 4166604 w 4609847"/>
                            <a:gd name="T47" fmla="*/ 290335 h 1097852"/>
                            <a:gd name="T48" fmla="*/ 4609847 w 4609847"/>
                            <a:gd name="T49" fmla="*/ 531609 h 1097852"/>
                            <a:gd name="T50" fmla="*/ 4191724 w 4609847"/>
                            <a:gd name="T51" fmla="*/ 506146 h 1097852"/>
                            <a:gd name="T52" fmla="*/ 3754527 w 4609847"/>
                            <a:gd name="T53" fmla="*/ 624967 h 1097852"/>
                            <a:gd name="T54" fmla="*/ 2965856 w 4609847"/>
                            <a:gd name="T55" fmla="*/ 509168 h 1097852"/>
                            <a:gd name="T56" fmla="*/ 2892857 w 4609847"/>
                            <a:gd name="T57" fmla="*/ 458673 h 1097852"/>
                            <a:gd name="T58" fmla="*/ 2892857 w 4609847"/>
                            <a:gd name="T59" fmla="*/ 481101 h 1097852"/>
                            <a:gd name="T60" fmla="*/ 3122930 w 4609847"/>
                            <a:gd name="T61" fmla="*/ 744830 h 1097852"/>
                            <a:gd name="T62" fmla="*/ 3448368 w 4609847"/>
                            <a:gd name="T63" fmla="*/ 772871 h 1097852"/>
                            <a:gd name="T64" fmla="*/ 3504502 w 4609847"/>
                            <a:gd name="T65" fmla="*/ 784123 h 1097852"/>
                            <a:gd name="T66" fmla="*/ 3897249 w 4609847"/>
                            <a:gd name="T67" fmla="*/ 969277 h 1097852"/>
                            <a:gd name="T68" fmla="*/ 4038804 w 4609847"/>
                            <a:gd name="T69" fmla="*/ 1033335 h 1097852"/>
                            <a:gd name="T70" fmla="*/ 3869221 w 4609847"/>
                            <a:gd name="T71" fmla="*/ 1064654 h 1097852"/>
                            <a:gd name="T72" fmla="*/ 3498863 w 4609847"/>
                            <a:gd name="T73" fmla="*/ 918782 h 1097852"/>
                            <a:gd name="T74" fmla="*/ 3403499 w 4609847"/>
                            <a:gd name="T75" fmla="*/ 913143 h 1097852"/>
                            <a:gd name="T76" fmla="*/ 2803119 w 4609847"/>
                            <a:gd name="T77" fmla="*/ 907567 h 1097852"/>
                            <a:gd name="T78" fmla="*/ 2290737 w 4609847"/>
                            <a:gd name="T79" fmla="*/ 728523 h 1097852"/>
                            <a:gd name="T80" fmla="*/ 1383525 w 4609847"/>
                            <a:gd name="T81" fmla="*/ 857047 h 1097852"/>
                            <a:gd name="T82" fmla="*/ 1209599 w 4609847"/>
                            <a:gd name="T83" fmla="*/ 952436 h 1097852"/>
                            <a:gd name="T84" fmla="*/ 311823 w 4609847"/>
                            <a:gd name="T85" fmla="*/ 924395 h 1097852"/>
                            <a:gd name="T86" fmla="*/ 87732 w 4609847"/>
                            <a:gd name="T87" fmla="*/ 1027735 h 1097852"/>
                            <a:gd name="T88" fmla="*/ 48108 w 4609847"/>
                            <a:gd name="T89" fmla="*/ 935609 h 1097852"/>
                            <a:gd name="T90" fmla="*/ 536270 w 4609847"/>
                            <a:gd name="T91" fmla="*/ 817791 h 1097852"/>
                            <a:gd name="T92" fmla="*/ 1007605 w 4609847"/>
                            <a:gd name="T93" fmla="*/ 728002 h 1097852"/>
                            <a:gd name="T94" fmla="*/ 1007605 w 4609847"/>
                            <a:gd name="T95" fmla="*/ 711162 h 1097852"/>
                            <a:gd name="T96" fmla="*/ 945883 w 4609847"/>
                            <a:gd name="T97" fmla="*/ 671881 h 1097852"/>
                            <a:gd name="T98" fmla="*/ 688238 w 4609847"/>
                            <a:gd name="T99" fmla="*/ 580974 h 1097852"/>
                            <a:gd name="T100" fmla="*/ 478650 w 4609847"/>
                            <a:gd name="T101" fmla="*/ 568935 h 1097852"/>
                            <a:gd name="T102" fmla="*/ 0 w 4609847"/>
                            <a:gd name="T103" fmla="*/ 0 h 1097852"/>
                            <a:gd name="T104" fmla="*/ 4609847 w 4609847"/>
                            <a:gd name="T105" fmla="*/ 1097852 h 10978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T102" t="T103" r="T104" b="T105"/>
                          <a:pathLst>
                            <a:path w="4609847" h="1097852">
                              <a:moveTo>
                                <a:pt x="478650" y="568935"/>
                              </a:moveTo>
                              <a:cubicBezTo>
                                <a:pt x="433426" y="573443"/>
                                <a:pt x="297739" y="598754"/>
                                <a:pt x="250990" y="600583"/>
                              </a:cubicBezTo>
                              <a:cubicBezTo>
                                <a:pt x="244145" y="597167"/>
                                <a:pt x="224435" y="580758"/>
                                <a:pt x="223558" y="567017"/>
                              </a:cubicBezTo>
                              <a:cubicBezTo>
                                <a:pt x="223292" y="540918"/>
                                <a:pt x="237300" y="564718"/>
                                <a:pt x="247282" y="561315"/>
                              </a:cubicBezTo>
                              <a:cubicBezTo>
                                <a:pt x="282753" y="549173"/>
                                <a:pt x="357429" y="520459"/>
                                <a:pt x="344589" y="500139"/>
                              </a:cubicBezTo>
                              <a:cubicBezTo>
                                <a:pt x="342633" y="497040"/>
                                <a:pt x="334556" y="484632"/>
                                <a:pt x="221323" y="503199"/>
                              </a:cubicBezTo>
                              <a:cubicBezTo>
                                <a:pt x="215341" y="504203"/>
                                <a:pt x="219900" y="520382"/>
                                <a:pt x="215798" y="520497"/>
                              </a:cubicBezTo>
                              <a:cubicBezTo>
                                <a:pt x="209804" y="520662"/>
                                <a:pt x="153149" y="505308"/>
                                <a:pt x="142672" y="466547"/>
                              </a:cubicBezTo>
                              <a:cubicBezTo>
                                <a:pt x="136398" y="460197"/>
                                <a:pt x="118682" y="435166"/>
                                <a:pt x="137897" y="430606"/>
                              </a:cubicBezTo>
                              <a:cubicBezTo>
                                <a:pt x="148844" y="425666"/>
                                <a:pt x="354851" y="327749"/>
                                <a:pt x="356718" y="324002"/>
                              </a:cubicBezTo>
                              <a:cubicBezTo>
                                <a:pt x="366077" y="322135"/>
                                <a:pt x="407225" y="256692"/>
                                <a:pt x="407225" y="256692"/>
                              </a:cubicBezTo>
                              <a:cubicBezTo>
                                <a:pt x="407225" y="256692"/>
                                <a:pt x="449427" y="224637"/>
                                <a:pt x="485775" y="223012"/>
                              </a:cubicBezTo>
                              <a:cubicBezTo>
                                <a:pt x="485775" y="223012"/>
                                <a:pt x="689648" y="166916"/>
                                <a:pt x="693382" y="166916"/>
                              </a:cubicBezTo>
                              <a:cubicBezTo>
                                <a:pt x="807072" y="86030"/>
                                <a:pt x="870699" y="0"/>
                                <a:pt x="1067041" y="0"/>
                              </a:cubicBezTo>
                              <a:cubicBezTo>
                                <a:pt x="1065987" y="117792"/>
                                <a:pt x="929043" y="217411"/>
                                <a:pt x="929043" y="217411"/>
                              </a:cubicBezTo>
                              <a:cubicBezTo>
                                <a:pt x="909053" y="230606"/>
                                <a:pt x="968324" y="211785"/>
                                <a:pt x="968324" y="211785"/>
                              </a:cubicBezTo>
                              <a:cubicBezTo>
                                <a:pt x="968324" y="211785"/>
                                <a:pt x="1208253" y="214757"/>
                                <a:pt x="1348118" y="275984"/>
                              </a:cubicBezTo>
                              <a:cubicBezTo>
                                <a:pt x="1383094" y="295389"/>
                                <a:pt x="1722819" y="318389"/>
                                <a:pt x="1821193" y="318389"/>
                              </a:cubicBezTo>
                              <a:lnTo>
                                <a:pt x="1860474" y="318389"/>
                              </a:lnTo>
                              <a:cubicBezTo>
                                <a:pt x="1860474" y="316509"/>
                                <a:pt x="2340331" y="277368"/>
                                <a:pt x="2522550" y="290335"/>
                              </a:cubicBezTo>
                              <a:cubicBezTo>
                                <a:pt x="2704795" y="303314"/>
                                <a:pt x="2898496" y="385737"/>
                                <a:pt x="2898496" y="385737"/>
                              </a:cubicBezTo>
                              <a:cubicBezTo>
                                <a:pt x="3027058" y="399936"/>
                                <a:pt x="3157893" y="408000"/>
                                <a:pt x="3223349" y="391325"/>
                              </a:cubicBezTo>
                              <a:cubicBezTo>
                                <a:pt x="3414891" y="361874"/>
                                <a:pt x="3554984" y="307162"/>
                                <a:pt x="3554984" y="307162"/>
                              </a:cubicBezTo>
                              <a:cubicBezTo>
                                <a:pt x="3554984" y="307162"/>
                                <a:pt x="3830092" y="208572"/>
                                <a:pt x="4166604" y="290335"/>
                              </a:cubicBezTo>
                              <a:cubicBezTo>
                                <a:pt x="4168433" y="294094"/>
                                <a:pt x="4401173" y="341325"/>
                                <a:pt x="4609847" y="531609"/>
                              </a:cubicBezTo>
                              <a:cubicBezTo>
                                <a:pt x="4410202" y="497345"/>
                                <a:pt x="4199218" y="506146"/>
                                <a:pt x="4191724" y="506146"/>
                              </a:cubicBezTo>
                              <a:cubicBezTo>
                                <a:pt x="4007524" y="517144"/>
                                <a:pt x="3857866" y="589991"/>
                                <a:pt x="3754527" y="624967"/>
                              </a:cubicBezTo>
                              <a:cubicBezTo>
                                <a:pt x="3384220" y="750265"/>
                                <a:pt x="3144837" y="694182"/>
                                <a:pt x="2965856" y="509168"/>
                              </a:cubicBezTo>
                              <a:cubicBezTo>
                                <a:pt x="2963952" y="505422"/>
                                <a:pt x="2934119" y="464477"/>
                                <a:pt x="2892857" y="458673"/>
                              </a:cubicBezTo>
                              <a:lnTo>
                                <a:pt x="2892857" y="481101"/>
                              </a:lnTo>
                              <a:cubicBezTo>
                                <a:pt x="2896642" y="482968"/>
                                <a:pt x="3104807" y="695541"/>
                                <a:pt x="3122930" y="744830"/>
                              </a:cubicBezTo>
                              <a:cubicBezTo>
                                <a:pt x="3146108" y="750087"/>
                                <a:pt x="3276638" y="826732"/>
                                <a:pt x="3448368" y="772871"/>
                              </a:cubicBezTo>
                              <a:cubicBezTo>
                                <a:pt x="3468268" y="762889"/>
                                <a:pt x="3491205" y="781241"/>
                                <a:pt x="3504502" y="784123"/>
                              </a:cubicBezTo>
                              <a:cubicBezTo>
                                <a:pt x="3504502" y="787857"/>
                                <a:pt x="3716719" y="982320"/>
                                <a:pt x="3897249" y="969277"/>
                              </a:cubicBezTo>
                              <a:cubicBezTo>
                                <a:pt x="3898265" y="969061"/>
                                <a:pt x="4151872" y="922642"/>
                                <a:pt x="4038804" y="1033335"/>
                              </a:cubicBezTo>
                              <a:cubicBezTo>
                                <a:pt x="3972878" y="1097852"/>
                                <a:pt x="3874695" y="1065517"/>
                                <a:pt x="3869221" y="1064654"/>
                              </a:cubicBezTo>
                              <a:cubicBezTo>
                                <a:pt x="3622650" y="1026312"/>
                                <a:pt x="3498863" y="920623"/>
                                <a:pt x="3498863" y="918782"/>
                              </a:cubicBezTo>
                              <a:cubicBezTo>
                                <a:pt x="3447783" y="889787"/>
                                <a:pt x="3451314" y="895388"/>
                                <a:pt x="3403499" y="913143"/>
                              </a:cubicBezTo>
                              <a:cubicBezTo>
                                <a:pt x="3355670" y="930948"/>
                                <a:pt x="3009202" y="1044562"/>
                                <a:pt x="2803119" y="907567"/>
                              </a:cubicBezTo>
                              <a:cubicBezTo>
                                <a:pt x="2729370" y="863905"/>
                                <a:pt x="2573947" y="723875"/>
                                <a:pt x="2290737" y="728523"/>
                              </a:cubicBezTo>
                              <a:cubicBezTo>
                                <a:pt x="2094598" y="727532"/>
                                <a:pt x="1843926" y="955916"/>
                                <a:pt x="1383525" y="857047"/>
                              </a:cubicBezTo>
                              <a:cubicBezTo>
                                <a:pt x="1313612" y="967397"/>
                                <a:pt x="1273391" y="967397"/>
                                <a:pt x="1209599" y="952436"/>
                              </a:cubicBezTo>
                              <a:cubicBezTo>
                                <a:pt x="1209599" y="950570"/>
                                <a:pt x="738137" y="897280"/>
                                <a:pt x="311823" y="924395"/>
                              </a:cubicBezTo>
                              <a:cubicBezTo>
                                <a:pt x="253962" y="929919"/>
                                <a:pt x="188392" y="1008761"/>
                                <a:pt x="87732" y="1027735"/>
                              </a:cubicBezTo>
                              <a:cubicBezTo>
                                <a:pt x="0" y="1043597"/>
                                <a:pt x="34036" y="948169"/>
                                <a:pt x="48108" y="935609"/>
                              </a:cubicBezTo>
                              <a:cubicBezTo>
                                <a:pt x="136119" y="846074"/>
                                <a:pt x="536270" y="819645"/>
                                <a:pt x="536270" y="817791"/>
                              </a:cubicBezTo>
                              <a:cubicBezTo>
                                <a:pt x="857301" y="791312"/>
                                <a:pt x="1001979" y="731723"/>
                                <a:pt x="1007605" y="728002"/>
                              </a:cubicBezTo>
                              <a:lnTo>
                                <a:pt x="1007605" y="711162"/>
                              </a:lnTo>
                              <a:cubicBezTo>
                                <a:pt x="987031" y="698068"/>
                                <a:pt x="966458" y="684962"/>
                                <a:pt x="945883" y="671881"/>
                              </a:cubicBezTo>
                              <a:cubicBezTo>
                                <a:pt x="934783" y="666966"/>
                                <a:pt x="795287" y="594551"/>
                                <a:pt x="688238" y="580974"/>
                              </a:cubicBezTo>
                              <a:cubicBezTo>
                                <a:pt x="566115" y="565912"/>
                                <a:pt x="501104" y="570789"/>
                                <a:pt x="478650" y="568935"/>
                              </a:cubicBezTo>
                              <a:close/>
                            </a:path>
                          </a:pathLst>
                        </a:custGeom>
                        <a:noFill/>
                        <a:ln w="5613">
                          <a:solidFill>
                            <a:srgbClr val="8B1C40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Shape 46"/>
                      <wps:cNvSpPr>
                        <a:spLocks/>
                      </wps:cNvSpPr>
                      <wps:spPr bwMode="auto">
                        <a:xfrm>
                          <a:off x="0" y="13593"/>
                          <a:ext cx="48771" cy="519"/>
                        </a:xfrm>
                        <a:custGeom>
                          <a:avLst/>
                          <a:gdLst>
                            <a:gd name="T0" fmla="*/ 146431 w 4877194"/>
                            <a:gd name="T1" fmla="*/ 0 h 51956"/>
                            <a:gd name="T2" fmla="*/ 4730776 w 4877194"/>
                            <a:gd name="T3" fmla="*/ 0 h 51956"/>
                            <a:gd name="T4" fmla="*/ 4877194 w 4877194"/>
                            <a:gd name="T5" fmla="*/ 25984 h 51956"/>
                            <a:gd name="T6" fmla="*/ 4730776 w 4877194"/>
                            <a:gd name="T7" fmla="*/ 51956 h 51956"/>
                            <a:gd name="T8" fmla="*/ 146431 w 4877194"/>
                            <a:gd name="T9" fmla="*/ 51956 h 51956"/>
                            <a:gd name="T10" fmla="*/ 0 w 4877194"/>
                            <a:gd name="T11" fmla="*/ 25984 h 51956"/>
                            <a:gd name="T12" fmla="*/ 146431 w 4877194"/>
                            <a:gd name="T13" fmla="*/ 0 h 51956"/>
                            <a:gd name="T14" fmla="*/ 0 w 4877194"/>
                            <a:gd name="T15" fmla="*/ 0 h 51956"/>
                            <a:gd name="T16" fmla="*/ 4877194 w 4877194"/>
                            <a:gd name="T17" fmla="*/ 51956 h 519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T14" t="T15" r="T16" b="T17"/>
                          <a:pathLst>
                            <a:path w="4877194" h="51956">
                              <a:moveTo>
                                <a:pt x="146431" y="0"/>
                              </a:moveTo>
                              <a:lnTo>
                                <a:pt x="4730776" y="0"/>
                              </a:lnTo>
                              <a:cubicBezTo>
                                <a:pt x="4811307" y="0"/>
                                <a:pt x="4877194" y="11697"/>
                                <a:pt x="4877194" y="25984"/>
                              </a:cubicBezTo>
                              <a:cubicBezTo>
                                <a:pt x="4877194" y="40259"/>
                                <a:pt x="4811307" y="51956"/>
                                <a:pt x="4730776" y="51956"/>
                              </a:cubicBezTo>
                              <a:lnTo>
                                <a:pt x="146431" y="51956"/>
                              </a:lnTo>
                              <a:cubicBezTo>
                                <a:pt x="65888" y="51956"/>
                                <a:pt x="0" y="40259"/>
                                <a:pt x="0" y="25984"/>
                              </a:cubicBezTo>
                              <a:cubicBezTo>
                                <a:pt x="0" y="11697"/>
                                <a:pt x="65888" y="0"/>
                                <a:pt x="1464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Shape 47"/>
                      <wps:cNvSpPr>
                        <a:spLocks/>
                      </wps:cNvSpPr>
                      <wps:spPr bwMode="auto">
                        <a:xfrm>
                          <a:off x="0" y="28107"/>
                          <a:ext cx="48771" cy="519"/>
                        </a:xfrm>
                        <a:custGeom>
                          <a:avLst/>
                          <a:gdLst>
                            <a:gd name="T0" fmla="*/ 146431 w 4877194"/>
                            <a:gd name="T1" fmla="*/ 0 h 51968"/>
                            <a:gd name="T2" fmla="*/ 4730776 w 4877194"/>
                            <a:gd name="T3" fmla="*/ 0 h 51968"/>
                            <a:gd name="T4" fmla="*/ 4877194 w 4877194"/>
                            <a:gd name="T5" fmla="*/ 25984 h 51968"/>
                            <a:gd name="T6" fmla="*/ 4730776 w 4877194"/>
                            <a:gd name="T7" fmla="*/ 51968 h 51968"/>
                            <a:gd name="T8" fmla="*/ 146431 w 4877194"/>
                            <a:gd name="T9" fmla="*/ 51968 h 51968"/>
                            <a:gd name="T10" fmla="*/ 0 w 4877194"/>
                            <a:gd name="T11" fmla="*/ 25984 h 51968"/>
                            <a:gd name="T12" fmla="*/ 146431 w 4877194"/>
                            <a:gd name="T13" fmla="*/ 0 h 51968"/>
                            <a:gd name="T14" fmla="*/ 0 w 4877194"/>
                            <a:gd name="T15" fmla="*/ 0 h 51968"/>
                            <a:gd name="T16" fmla="*/ 4877194 w 4877194"/>
                            <a:gd name="T17" fmla="*/ 51968 h 519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T14" t="T15" r="T16" b="T17"/>
                          <a:pathLst>
                            <a:path w="4877194" h="51968">
                              <a:moveTo>
                                <a:pt x="146431" y="0"/>
                              </a:moveTo>
                              <a:lnTo>
                                <a:pt x="4730776" y="0"/>
                              </a:lnTo>
                              <a:cubicBezTo>
                                <a:pt x="4811307" y="0"/>
                                <a:pt x="4877194" y="11697"/>
                                <a:pt x="4877194" y="25984"/>
                              </a:cubicBezTo>
                              <a:cubicBezTo>
                                <a:pt x="4877194" y="40272"/>
                                <a:pt x="4811307" y="51968"/>
                                <a:pt x="4730776" y="51968"/>
                              </a:cubicBezTo>
                              <a:lnTo>
                                <a:pt x="146431" y="51968"/>
                              </a:lnTo>
                              <a:cubicBezTo>
                                <a:pt x="65888" y="51968"/>
                                <a:pt x="0" y="40272"/>
                                <a:pt x="0" y="25984"/>
                              </a:cubicBezTo>
                              <a:cubicBezTo>
                                <a:pt x="0" y="11697"/>
                                <a:pt x="65888" y="0"/>
                                <a:pt x="1464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Shape 48"/>
                      <wps:cNvSpPr>
                        <a:spLocks/>
                      </wps:cNvSpPr>
                      <wps:spPr bwMode="auto">
                        <a:xfrm>
                          <a:off x="0" y="29587"/>
                          <a:ext cx="48771" cy="520"/>
                        </a:xfrm>
                        <a:custGeom>
                          <a:avLst/>
                          <a:gdLst>
                            <a:gd name="T0" fmla="*/ 146431 w 4877194"/>
                            <a:gd name="T1" fmla="*/ 0 h 51956"/>
                            <a:gd name="T2" fmla="*/ 4730776 w 4877194"/>
                            <a:gd name="T3" fmla="*/ 0 h 51956"/>
                            <a:gd name="T4" fmla="*/ 4877194 w 4877194"/>
                            <a:gd name="T5" fmla="*/ 25972 h 51956"/>
                            <a:gd name="T6" fmla="*/ 4730776 w 4877194"/>
                            <a:gd name="T7" fmla="*/ 51956 h 51956"/>
                            <a:gd name="T8" fmla="*/ 146431 w 4877194"/>
                            <a:gd name="T9" fmla="*/ 51956 h 51956"/>
                            <a:gd name="T10" fmla="*/ 0 w 4877194"/>
                            <a:gd name="T11" fmla="*/ 25972 h 51956"/>
                            <a:gd name="T12" fmla="*/ 146431 w 4877194"/>
                            <a:gd name="T13" fmla="*/ 0 h 51956"/>
                            <a:gd name="T14" fmla="*/ 0 w 4877194"/>
                            <a:gd name="T15" fmla="*/ 0 h 51956"/>
                            <a:gd name="T16" fmla="*/ 4877194 w 4877194"/>
                            <a:gd name="T17" fmla="*/ 51956 h 519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T14" t="T15" r="T16" b="T17"/>
                          <a:pathLst>
                            <a:path w="4877194" h="51956">
                              <a:moveTo>
                                <a:pt x="146431" y="0"/>
                              </a:moveTo>
                              <a:lnTo>
                                <a:pt x="4730776" y="0"/>
                              </a:lnTo>
                              <a:cubicBezTo>
                                <a:pt x="4811307" y="0"/>
                                <a:pt x="4877194" y="11697"/>
                                <a:pt x="4877194" y="25972"/>
                              </a:cubicBezTo>
                              <a:cubicBezTo>
                                <a:pt x="4877194" y="40259"/>
                                <a:pt x="4811307" y="51956"/>
                                <a:pt x="4730776" y="51956"/>
                              </a:cubicBezTo>
                              <a:lnTo>
                                <a:pt x="146431" y="51956"/>
                              </a:lnTo>
                              <a:cubicBezTo>
                                <a:pt x="65888" y="51956"/>
                                <a:pt x="0" y="40259"/>
                                <a:pt x="0" y="25972"/>
                              </a:cubicBezTo>
                              <a:cubicBezTo>
                                <a:pt x="0" y="11697"/>
                                <a:pt x="65888" y="0"/>
                                <a:pt x="1464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B1C4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05E12757" id="Group 192" o:spid="_x0000_s1026" style="width:123.25pt;height:67.3pt;mso-position-horizontal-relative:char;mso-position-vertical-relative:line" coordsize="49072,30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">
              <v:shape id="Shape 6" o:spid="_x0000_s1027" style="position:absolute;left:862;top:16235;width:3167;height:3371;visibility:visible;mso-wrap-style:square;v-text-anchor:top" coordsize="316637,337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" path="m,l182817,r,37198c149250,37198,132461,44158,132461,58064r,232715l210045,290779v19343,,34544,-6426,45581,-19279c266662,258648,273545,236347,276263,204597r40374,3175l305752,337045,,337045,,299860v26924,,40373,-6960,40373,-20879l40373,58064c40373,44158,26924,37198,,37198l,xe" fillcolor="#8b1c40" stroked="f" strokeweight="0">
                <v:stroke miterlimit="83231f" joinstyle="miter"/>
                <v:path arrowok="t" o:connecttype="custom" o:connectlocs="0,0;1829,0;1829,372;1325,581;1325,2908;2101,2908;2557,2715;2763,2046;3167,2078;3058,3371;0,3371;0,2999;404,2790;404,581;0,372;0,0" o:connectangles="0,0,0,0,0,0,0,0,0,0,0,0,0,0,0,0" textboxrect="0,0,316637,337045"/>
              </v:shape>
              <v:shape id="Shape 7" o:spid="_x0000_s1028" style="position:absolute;left:4251;top:16235;width:3248;height:3371;visibility:visible;mso-wrap-style:square;v-text-anchor:top" coordsize="324802,337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" path="m,l313919,r,102070l268554,104343c266738,65634,249796,46266,217742,46266r-85281,l132461,141084r34481,c181153,141084,189624,124155,192342,90272r39916,l225463,231813r-39014,c183109,196736,175552,179184,163767,179184r-31306,l132461,290779r68961,c249199,290779,274904,262064,278536,204597r46266,3175l313919,337058,,337058,,299860v26911,,40373,-6960,40373,-20867l40373,58064c40373,44158,26911,37211,,37211l,xe" fillcolor="#8b1c40" stroked="f" strokeweight="0">
                <v:stroke miterlimit="83231f" joinstyle="miter"/>
                <v:path arrowok="t" o:connecttype="custom" o:connectlocs="0,0;3139,0;3139,1021;2686,1044;2177,463;1325,463;1325,1411;1669,1411;1923,903;2323,903;2255,2318;1864,2318;1638,1792;1325,1792;1325,2908;2014,2908;2785,2046;3248,2078;3139,3371;0,3371;0,2999;404,2790;404,581;0,372;0,0" o:connectangles="0,0,0,0,0,0,0,0,0,0,0,0,0,0,0,0,0,0,0,0,0,0,0,0,0" textboxrect="0,0,324802,337058"/>
              </v:shape>
              <v:shape id="Shape 8" o:spid="_x0000_s1029" style="position:absolute;left:7807;top:16235;width:1733;height:3371;visibility:visible;mso-wrap-style:square;v-text-anchor:top" coordsize="173291,337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" path="m,l173291,r,37198c146367,37198,132918,44158,132918,58064r,220917c132918,292900,146367,299860,173291,299860r,37185l,337045,,299860v27216,,40830,-6960,40830,-20879l40830,58064c40830,44158,27216,37198,,37198l,xe" fillcolor="#8b1c40" stroked="f" strokeweight="0">
                <v:stroke miterlimit="83231f" joinstyle="miter"/>
                <v:path arrowok="t" o:connecttype="custom" o:connectlocs="0,0;1733,0;1733,372;1329,581;1329,2790;1733,2999;1733,3371;0,3371;0,2999;408,2790;408,581;0,372;0,0" o:connectangles="0,0,0,0,0,0,0,0,0,0,0,0,0" textboxrect="0,0,173291,337045"/>
              </v:shape>
              <v:shape id="Shape 9" o:spid="_x0000_s1030" style="position:absolute;left:9812;top:16167;width:3230;height:3511;visibility:visible;mso-wrap-style:square;v-text-anchor:top" coordsize="322986,351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" path="m164655,v22987,,42875,2769,59665,8318c241097,13856,254330,20968,264008,29655l274447,6807r44450,l318897,117488r-45809,3632c268541,97536,259397,79159,245630,66002,231864,52845,213208,46279,189611,46279v-34176,,-58446,11265,-72809,33794c102438,102603,95262,134430,95262,175552v,21489,2185,39929,6579,55347c106210,246329,112268,258953,119977,268783v7709,9830,16789,17081,27216,21768c157632,295250,168745,297587,180543,297587v28423,,50419,-5741,66002,-17247c262115,268859,273837,251016,281699,226809r41287,10452c319049,252375,313449,266738,306197,280340v-7264,13627,-16789,25717,-28575,36297c265824,327228,251308,335623,234074,341808v-17247,6198,-37656,9309,-61240,9309c148933,351117,126479,347637,105461,340690,84442,333744,66141,323177,50571,308978,35001,294792,22669,276898,13601,255308,4534,233693,,208242,,178956,,148450,4457,121958,13373,99441,22301,76950,34315,58369,49441,43714,64554,29070,82029,18123,101841,10871,121640,3632,142583,,164655,xe" fillcolor="#8b1c40" stroked="f" strokeweight="0">
                <v:stroke miterlimit="83231f" joinstyle="miter"/>
                <v:path arrowok="t" o:connecttype="custom" o:connectlocs="1647,0;2243,83;2640,297;2745,68;3189,68;3189,1175;2731,1211;2456,660;1896,463;1168,801;953,1755;1018,2309;1200,2688;1472,2905;1806,2976;2466,2803;2817,2268;3230,2372;3062,2803;2776,3166;2341,3418;1728,3511;1055,3407;506,3090;136,2553;0,1789;134,994;494,437;1018,109;1647,0" o:connectangles="0,0,0,0,0,0,0,0,0,0,0,0,0,0,0,0,0,0,0,0,0,0,0,0,0,0,0,0,0,0" textboxrect="0,0,322986,351117"/>
              </v:shape>
              <v:shape id="Shape 10" o:spid="_x0000_s1031" style="position:absolute;left:13264;top:16235;width:3248;height:3371;visibility:visible;mso-wrap-style:square;v-text-anchor:top" coordsize="324802,337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" path="m,l313918,r,102070l268554,104343c266738,65634,249796,46266,217741,46266r-85280,l132461,141084r34480,c181153,141084,189624,124155,192341,90272r39917,l225463,231813r-39014,c183109,196736,175552,179184,163766,179184r-31305,l132461,290779r68961,c249199,290779,274904,262064,278536,204597r46266,3175l313918,337058,,337058,,299860v26911,,40373,-6960,40373,-20867l40373,58064c40373,44158,26911,37211,,37211l,xe" fillcolor="#8b1c40" stroked="f" strokeweight="0">
                <v:stroke miterlimit="83231f" joinstyle="miter"/>
                <v:path arrowok="t" o:connecttype="custom" o:connectlocs="0,0;3139,0;3139,1021;2686,1044;2177,463;1325,463;1325,1411;1669,1411;1923,903;2323,903;2255,2318;1864,2318;1638,1792;1325,1792;1325,2908;2014,2908;2785,2046;3248,2078;3139,3371;0,3371;0,2999;404,2790;404,581;0,372;0,0" o:connectangles="0,0,0,0,0,0,0,0,0,0,0,0,0,0,0,0,0,0,0,0,0,0,0,0,0" textboxrect="0,0,324802,337058"/>
              </v:shape>
              <v:shape id="Shape 11" o:spid="_x0000_s1032" style="position:absolute;left:16776;top:16163;width:2993;height:3515;visibility:visible;mso-wrap-style:square;v-text-anchor:top" coordsize="299390,351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" path="m116129,v21768,,39611,1968,53530,5893c183553,9817,195199,14212,204584,19050v3328,1816,6274,3175,8839,4077c216002,24041,218643,24486,221361,24486v6350,,11125,-1435,14300,-4305c238836,17310,242075,12992,245415,7252r34925,l280340,120663r-40831,4077c237706,111138,233769,99416,227711,89586,221666,79756,214033,71818,204813,65774,195580,59728,185001,55271,173063,52388,161099,49518,148184,48082,134277,48082v-6058,,-12700,369,-19964,1131c107049,49974,100241,51626,93891,54204,87541,56782,82245,60554,78016,65545v-4241,4991,-6350,11722,-6350,20180c71666,92990,74003,98958,78702,103645v4686,4699,11036,8623,19050,11798c105766,118618,115062,121272,125654,123380v10579,2122,21691,4166,33337,6122c170637,131483,182588,133807,194831,136538v12242,2717,24117,6058,35611,9982c252222,154381,269151,165875,281254,180988v12091,15126,18136,35700,18136,61696c299390,260541,296215,276263,289865,289865v-6350,13614,-15278,24955,-26759,34023c251600,332969,237922,339852,222047,344526v-15875,4686,-33198,7036,-51943,7036c147727,351562,129515,349441,115443,345212,101384,340982,89357,336144,79375,330695v-6960,-3924,-13145,-5905,-18593,-5905c56540,324790,52768,326771,49441,330695v-3327,3937,-6058,8471,-8166,13602l,344297,,224549r40818,-2731c43243,248438,54585,268618,74841,282372v20269,13767,47333,20650,81204,20650c165417,303022,174422,302425,183033,301206v8623,-1206,16179,-3480,22694,-6794c212217,291084,217360,286398,221145,280340v3772,-6045,5664,-13907,5664,-23584c226809,246469,222733,238684,214567,233388v-8166,-5283,-18682,-9525,-31534,-12700c170180,217513,155740,214871,139713,212751v-16028,-2109,-31903,-5296,-47625,-9525c60630,195047,37567,182740,22898,166256,8230,149771,902,126251,902,95707,902,83007,3023,70917,7252,59424,11481,47930,18288,37808,27661,29020,37033,20257,48984,13233,63500,7938,78016,2642,95555,,116129,xe" fillcolor="#8b1c40" stroked="f" strokeweight="0">
                <v:stroke miterlimit="83231f" joinstyle="miter"/>
                <v:path arrowok="t" o:connecttype="custom" o:connectlocs="1161,0;1696,59;2045,190;2134,231;2213,245;2356,202;2453,73;2803,73;2803,1206;2394,1247;2276,896;2048,658;1730,524;1342,481;1143,492;939,542;780,655;716,857;787,1036;977,1154;1256,1234;1589,1295;1948,1365;2304,1465;2812,1810;2993,2426;2898,2898;2630,3238;2220,3445;1701,3515;1154,3452;794,3306;608,3247;494,3306;413,3442;0,3442;0,2245;408,2218;748,2823;1560,3030;1830,3012;2057,2944;2211,2803;2267,2567;2145,2333;1830,2206;1397,2127;921,2032;229,1662;9,957;72,594;277,290;635,79;1161,0" o:connectangles="0,0,0,0,0,0,0,0,0,0,0,0,0,0,0,0,0,0,0,0,0,0,0,0,0,0,0,0,0,0,0,0,0,0,0,0,0,0,0,0,0,0,0,0,0,0,0,0,0,0,0,0,0,0" textboxrect="0,0,299390,351562"/>
              </v:shape>
              <v:shape id="Shape 12" o:spid="_x0000_s1033" style="position:absolute;left:19992;top:16235;width:3461;height:3371;visibility:visible;mso-wrap-style:square;v-text-anchor:top" coordsize="346113,337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" path="m,l346113,r,138811l306654,140170c305130,106007,299771,81813,290550,67602,281318,53378,267932,46266,250393,46266r-30835,l219558,278981v,13919,13601,20879,40817,20879l260375,337045r-173736,l86639,299860v26911,,40373,-6960,40373,-20879l127012,46266r-31305,c78168,46266,64859,53378,55791,67602,46710,81813,41275,106007,39459,140170l,138811,,xe" fillcolor="#8b1c40" stroked="f" strokeweight="0">
                <v:stroke miterlimit="83231f" joinstyle="miter"/>
                <v:path arrowok="t" o:connecttype="custom" o:connectlocs="0,0;3461,0;3461,1388;3066,1402;2905,676;2504,463;2195,463;2195,2790;2604,2999;2604,3371;866,3371;866,2999;1270,2790;1270,463;957,463;558,676;395,1402;0,1388;0,0" o:connectangles="0,0,0,0,0,0,0,0,0,0,0,0,0,0,0,0,0,0,0" textboxrect="0,0,346113,337045"/>
              </v:shape>
              <v:shape id="Shape 13" o:spid="_x0000_s1034" style="position:absolute;left:23671;top:16235;width:3248;height:3371;visibility:visible;mso-wrap-style:square;v-text-anchor:top" coordsize="324790,337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" path="m,l313906,r,102070l268554,104343c266726,65634,249784,46266,217742,46266r-85293,l132449,141084r34480,c181140,141084,189611,124155,192342,90272r39916,l225451,231813r-39015,c183109,196736,175552,179184,163754,179184r-31305,l132449,290779r68960,c249187,290779,274904,262064,278524,204597r46266,3175l313906,337058,,337058,,299860v26912,,40361,-6960,40361,-20867l40361,58064c40361,44158,26912,37211,,37211l,xe" fillcolor="#8b1c40" stroked="f" strokeweight="0">
                <v:stroke miterlimit="83231f" joinstyle="miter"/>
                <v:path arrowok="t" o:connecttype="custom" o:connectlocs="0,0;3139,0;3139,1021;2686,1044;2177,463;1325,463;1325,1411;1669,1411;1923,903;2323,903;2255,2318;1864,2318;1638,1792;1325,1792;1325,2908;2014,2908;2785,2046;3248,2078;3139,3371;0,3371;0,2999;404,2790;404,581;0,372;0,0" o:connectangles="0,0,0,0,0,0,0,0,0,0,0,0,0,0,0,0,0,0,0,0,0,0,0,0,0" textboxrect="0,0,324790,337058"/>
              </v:shape>
              <v:shape id="Shape 14" o:spid="_x0000_s1035" style="position:absolute;left:27182;top:16235;width:1858;height:3371;visibility:visible;mso-wrap-style:square;v-text-anchor:top" coordsize="185775,337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" path="m,l185775,r,48539l132474,48539r,92545l185775,141084r,38202l185103,179184r-52629,l132474,278993v,13907,16777,20867,50355,20867l182829,337058,,337058,,300304v26911,,40386,-6959,40386,-20892l40386,58102c40386,44171,26911,37198,,37198l,xe" fillcolor="#8b1c40" stroked="f" strokeweight="0">
                <v:stroke miterlimit="83231f" joinstyle="miter"/>
                <v:path arrowok="t" o:connecttype="custom" o:connectlocs="0,0;1858,0;1858,485;1325,485;1325,1411;1858,1411;1858,1793;1851,1792;1325,1792;1325,2790;1829,2999;1829,3371;0,3371;0,3003;404,2794;404,581;0,372;0,0" o:connectangles="0,0,0,0,0,0,0,0,0,0,0,0,0,0,0,0,0,0" textboxrect="0,0,185775,337058"/>
              </v:shape>
              <v:shape id="Shape 15" o:spid="_x0000_s1036" style="position:absolute;left:29040;top:16235;width:1930;height:3403;visibility:visible;mso-wrap-style:square;v-text-anchor:top" coordsize="193027,340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" path="m,l29706,c44526,,59043,991,73266,2959v14199,1969,26823,5969,37872,12014c122162,21031,131026,29566,137668,40602v6655,11049,9982,25641,9982,43777c147650,96177,145847,106528,142215,115456v-3632,8928,-8408,16548,-14288,22898c122022,144716,115291,149860,107734,153784v-7556,3937,-15418,6807,-23596,8624c92316,164833,99492,168097,105702,172186v6185,4115,11481,9335,15875,15710c125946,194272,129286,202082,131559,211328v2248,9271,3391,20104,3391,32550l134950,280289v,6668,1372,11608,4090,14795c141758,298272,145237,299860,149466,299860v4534,,8167,-1588,10884,-4763c163081,291922,164440,287007,164440,280352r,-21780l193027,258572r,19507c193027,286867,191656,295072,188938,302730v-2730,7645,-6883,14249,-12471,19774c170853,328054,163602,332384,154686,335534v-8928,3124,-19583,4699,-31991,4699c108191,340233,95860,338417,85725,334785,75590,331165,67361,326162,61011,319812,54661,313462,49974,306057,46952,297587v-3035,-8472,-4546,-17539,-4546,-27217l42406,240893v,-11798,-686,-21628,-2032,-29502c39015,203543,36665,197269,33338,192570v-3328,-4674,-7709,-8090,-13157,-10211l,179286,,141084r4750,c21692,141084,34024,137389,41720,129972v7721,-7404,11582,-20485,11582,-39243c53302,76835,49518,66306,41961,59207,34392,52095,21996,48539,4750,48539l,48539,,xe" fillcolor="#8b1c40" stroked="f" strokeweight="0">
                <v:stroke miterlimit="83231f" joinstyle="miter"/>
                <v:path arrowok="t" o:connecttype="custom" o:connectlocs="0,0;297,0;733,30;1111,150;1376,406;1476,844;1422,1155;1279,1384;1077,1538;841,1624;1057,1722;1216,1879;1315,2114;1349,2439;1349,2803;1390,2951;1494,2999;1603,2952;1644,2804;1644,2586;1930,2586;1930,2781;1889,3028;1764,3226;1547,3356;1227,3403;857,3349;610,3199;469,2976;424,2704;424,2409;404,2114;333,1926;202,1824;0,1793;0,1411;47,1411;417,1300;533,907;420,592;47,485;0,485;0,0" o:connectangles="0,0,0,0,0,0,0,0,0,0,0,0,0,0,0,0,0,0,0,0,0,0,0,0,0,0,0,0,0,0,0,0,0,0,0,0,0,0,0,0,0,0,0" textboxrect="0,0,193027,340233"/>
              </v:shape>
              <v:shape id="Shape 16" o:spid="_x0000_s1037" style="position:absolute;left:31142;top:16163;width:2994;height:3515;visibility:visible;mso-wrap-style:square;v-text-anchor:top" coordsize="299403,351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" path="m116129,v21780,,39611,1968,53530,5893c183566,9817,195212,14212,204584,19050v3328,1816,6274,3175,8852,4077c216002,24041,218656,24486,221374,24486v6350,,11112,-1435,14287,-4305c238836,17310,242088,12992,245415,7252r34938,l280353,120663r-40831,4077c237706,111138,233769,99416,227724,89586,221679,79756,214033,71818,204826,65774,195593,59728,185001,55271,173063,52388,161112,49518,148184,48082,134277,48082v-6058,,-12700,369,-19951,1131c107049,49974,100254,51626,93904,54204,87554,56782,82258,60554,78016,65545v-4229,4991,-6350,11722,-6350,20180c71666,92990,74016,98958,78702,103645v4686,4699,11036,8623,19063,11798c105766,118618,115062,121272,125654,123380v10579,2122,21692,4166,33337,6122c170637,131483,182588,133807,194844,136538v12242,2717,24104,6058,35598,9982c252222,154381,269151,165875,281255,180988v12090,15126,18148,35700,18148,61696c299403,260541,296228,276263,289878,289865v-6350,13614,-15278,24955,-26759,34023c251613,332969,237935,339852,222060,344526v-15888,4686,-33198,7036,-51943,7036c147739,351562,129515,349441,115456,345212,101384,340982,89370,336144,79388,330695v-6960,-3924,-13145,-5905,-18593,-5905c56553,324790,52768,326771,49441,330695v-3314,3937,-6045,8471,-8153,13602l,344297,,224549r40830,-2731c43243,248438,54597,268618,74841,282372v20269,13767,47333,20650,81217,20650c165418,303022,174422,302425,183045,301206v8624,-1206,16167,-3480,22682,-6794c212230,291084,217361,286398,221145,280340v3785,-6045,5677,-13907,5677,-23584c226822,246469,222733,238684,214567,233388v-8154,-5283,-18669,-9525,-31522,-12700c170180,217513,155740,214871,139726,212751v-16041,-2109,-31916,-5296,-47638,-9525c60630,195047,37579,182740,22911,166256,8230,149771,902,126251,902,95707,902,83007,3023,70917,7265,59424,11493,47930,18288,37808,27674,29020,37046,20257,48997,13233,63513,7938,78016,2642,95555,,116129,xe" fillcolor="#8b1c40" stroked="f" strokeweight="0">
                <v:stroke miterlimit="83231f" joinstyle="miter"/>
                <v:path arrowok="t" o:connecttype="custom" o:connectlocs="1161,0;1697,59;2046,190;2134,231;2214,245;2357,202;2454,73;2804,73;2804,1206;2395,1247;2277,896;2048,658;1731,524;1343,481;1143,492;939,542;780,655;717,857;787,1036;978,1154;1257,1234;1590,1295;1948,1365;2304,1465;2813,1810;2994,2426;2899,2898;2631,3238;2221,3445;1701,3515;1155,3452;794,3306;608,3247;494,3306;413,3442;0,3442;0,2245;408,2218;748,2823;1561,3030;1830,3012;2057,2944;2211,2803;2268,2567;2146,2333;1830,2206;1397,2127;921,2032;229,1662;9,957;73,594;277,290;635,79;1161,0" o:connectangles="0,0,0,0,0,0,0,0,0,0,0,0,0,0,0,0,0,0,0,0,0,0,0,0,0,0,0,0,0,0,0,0,0,0,0,0,0,0,0,0,0,0,0,0,0,0,0,0,0,0,0,0,0,0" textboxrect="0,0,299403,351562"/>
              </v:shape>
              <v:shape id="Shape 17" o:spid="_x0000_s1038" style="position:absolute;left:34358;top:16235;width:3847;height:3371;visibility:visible;mso-wrap-style:square;v-text-anchor:top" coordsize="384683,337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" path="m,l167856,r,37198c144259,37198,132474,44158,132474,58064r,80290l251320,138354r,-80290c251320,44158,239675,37198,216383,37198l216383,,384683,r,37198c357467,37198,343852,44158,343852,58064r,220917c343852,292900,357467,299860,384683,299860r,37185l216383,337045r,-37185c239675,299860,251320,292900,251320,278981r,-97067l132474,181914r,97067c132474,292900,144259,299860,167856,299860r,37185l,337045,,299860v26912,,40386,-6960,40386,-20879l40386,58064c40386,44158,26912,37198,,37198l,xe" fillcolor="#8b1c40" stroked="f" strokeweight="0">
                <v:stroke miterlimit="83231f" joinstyle="miter"/>
                <v:path arrowok="t" o:connecttype="custom" o:connectlocs="0,0;1679,0;1679,372;1325,581;1325,1384;2513,1384;2513,581;2164,372;2164,0;3847,0;3847,372;3439,581;3439,2790;3847,2999;3847,3371;2164,3371;2164,2999;2513,2790;2513,1819;1325,1819;1325,2790;1679,2999;1679,3371;0,3371;0,2999;404,2790;404,581;0,372;0,0" o:connectangles="0,0,0,0,0,0,0,0,0,0,0,0,0,0,0,0,0,0,0,0,0,0,0,0,0,0,0,0,0" textboxrect="0,0,384683,337045"/>
              </v:shape>
              <v:shape id="Shape 18" o:spid="_x0000_s1039" style="position:absolute;left:38468;top:16235;width:1733;height:3371;visibility:visible;mso-wrap-style:square;v-text-anchor:top" coordsize="173292,337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" path="m,l173292,r,37198c146380,37198,132918,44158,132918,58064r,220917c132918,292900,146380,299860,173292,299860r,37185l,337045,,299860v27229,,40831,-6960,40831,-20879l40831,58064c40831,44158,27229,37198,,37198l,xe" fillcolor="#8b1c40" stroked="f" strokeweight="0">
                <v:stroke miterlimit="83231f" joinstyle="miter"/>
                <v:path arrowok="t" o:connecttype="custom" o:connectlocs="0,0;1733,0;1733,372;1329,581;1329,2790;1733,2999;1733,3371;0,3371;0,2999;408,2790;408,581;0,372;0,0" o:connectangles="0,0,0,0,0,0,0,0,0,0,0,0,0" textboxrect="0,0,173292,337045"/>
              </v:shape>
              <v:shape id="Shape 19" o:spid="_x0000_s1040" style="position:absolute;left:40473;top:16235;width:1858;height:3371;visibility:visible;mso-wrap-style:square;v-text-anchor:top" coordsize="185775,337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" path="m,l185775,r,48539l132473,48539r,92545l185775,141084r,38202l185102,179184r-52629,l132473,278993v,13907,16777,20867,50356,20867l182829,337058,,337058,,300304v26911,,40386,-6959,40386,-20892l40386,58102c40386,44171,26911,37198,,37198l,xe" fillcolor="#8b1c40" stroked="f" strokeweight="0">
                <v:stroke miterlimit="83231f" joinstyle="miter"/>
                <v:path arrowok="t" o:connecttype="custom" o:connectlocs="0,0;1858,0;1858,485;1325,485;1325,1411;1858,1411;1858,1793;1851,1792;1325,1792;1325,2790;1829,2999;1829,3371;0,3371;0,3003;404,2794;404,581;0,372;0,0" o:connectangles="0,0,0,0,0,0,0,0,0,0,0,0,0,0,0,0,0,0" textboxrect="0,0,185775,337058"/>
              </v:shape>
              <v:shape id="Shape 20" o:spid="_x0000_s1041" style="position:absolute;left:42331;top:16235;width:1930;height:3403;visibility:visible;mso-wrap-style:square;v-text-anchor:top" coordsize="193028,340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" path="m,l29706,c44527,,59043,991,73267,2959v14198,1969,26822,5969,37871,12014c122162,21031,131026,29566,137668,40602v6655,11049,9983,25641,9983,43777c147651,96177,145847,106528,142215,115456v-3632,8928,-8408,16548,-14287,22898c122022,144716,115291,149860,107735,153784v-7557,3937,-15418,6807,-23597,8624c92317,164833,99492,168097,105703,172186v6185,4115,11481,9335,15875,15710c125947,194272,129287,202082,131559,211328v2248,9271,3392,20104,3392,32550l134951,280289v,6668,1371,11608,4089,14795c141758,298272,145238,299860,149467,299860v4534,,8166,-1588,10884,-4763c163082,291922,164440,287007,164440,280352r,-21780l193028,258572r,19507c193028,286867,191657,295072,188938,302730v-2730,7645,-6883,14249,-12471,19774c170854,328054,163602,332384,154687,335534v-8928,3124,-19584,4699,-31992,4699c108192,340233,95860,338417,85726,334785,75591,331165,67361,326162,61011,319812,54661,313462,49975,306057,46952,297587v-3035,-8472,-4546,-17539,-4546,-27217l42406,240893v,-11798,-686,-21628,-2032,-29502c39015,203543,36665,197269,33338,192570v-3327,-4674,-7709,-8090,-13157,-10211l,179286,,141084r4750,c21692,141084,34024,137389,41720,129972v7722,-7404,11582,-20485,11582,-39243c53302,76835,49518,66306,41961,59207,34392,52095,21997,48539,4750,48539l,48539,,xe" fillcolor="#8b1c40" stroked="f" strokeweight="0">
                <v:stroke miterlimit="83231f" joinstyle="miter"/>
                <v:path arrowok="t" o:connecttype="custom" o:connectlocs="0,0;297,0;733,30;1111,150;1376,406;1476,844;1422,1155;1279,1384;1077,1538;841,1624;1057,1722;1216,1879;1315,2114;1349,2439;1349,2803;1390,2951;1494,2999;1603,2952;1644,2804;1644,2586;1930,2586;1930,2781;1889,3028;1764,3226;1547,3356;1227,3403;857,3349;610,3199;469,2976;424,2704;424,2409;404,2114;333,1926;202,1824;0,1793;0,1411;47,1411;417,1300;533,907;420,592;47,485;0,485;0,0" o:connectangles="0,0,0,0,0,0,0,0,0,0,0,0,0,0,0,0,0,0,0,0,0,0,0,0,0,0,0,0,0,0,0,0,0,0,0,0,0,0,0,0,0,0,0" textboxrect="0,0,193028,340233"/>
              </v:shape>
              <v:shape id="Shape 21" o:spid="_x0000_s1042" style="position:absolute;left:44433;top:16235;width:3248;height:3371;visibility:visible;mso-wrap-style:square;v-text-anchor:top" coordsize="324803,337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" path="m,l313919,r,102070l268567,104343c266738,65634,249796,46266,217754,46266r-85280,l132474,141084r34468,c181153,141084,189624,124155,192354,90272r39916,l225463,231813r-39014,c183121,196736,175552,179184,163767,179184r-31293,l132474,290779r68949,c249200,290779,274917,262064,278537,204597r46266,3175l313919,337058,,337058,,299860v26912,,40386,-6960,40386,-20867l40386,58064c40386,44158,26912,37211,,37211l,xe" fillcolor="#8b1c40" stroked="f" strokeweight="0">
                <v:stroke miterlimit="83231f" joinstyle="miter"/>
                <v:path arrowok="t" o:connecttype="custom" o:connectlocs="0,0;3139,0;3139,1021;2686,1044;2178,463;1325,463;1325,1411;1669,1411;1924,903;2323,903;2255,2318;1864,2318;1638,1792;1325,1792;1325,2908;2014,2908;2785,2046;3248,2078;3139,3371;0,3371;0,2999;404,2790;404,581;0,372;0,0" o:connectangles="0,0,0,0,0,0,0,0,0,0,0,0,0,0,0,0,0,0,0,0,0,0,0,0,0" textboxrect="0,0,324803,337058"/>
              </v:shape>
              <v:shape id="Shape 22" o:spid="_x0000_s1043" style="position:absolute;left:907;top:21793;width:2323;height:4213;visibility:visible;mso-wrap-style:square;v-text-anchor:top" coordsize="232213,421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" path="m,l232213,r,60668l165583,60668r,115671l232213,176339r,47756l231356,223964r-65773,l165583,348729v,17386,20980,26073,62941,26073l228524,421297,,421297,,375374v33642,,50482,-8713,50482,-26124l50482,72606c50482,55194,33642,46494,,46494l,xe" fillcolor="#8b1c40" stroked="f" strokeweight="0">
                <v:stroke miterlimit="83231f" joinstyle="miter"/>
                <v:path arrowok="t" o:connecttype="custom" o:connectlocs="0,0;2323,0;2323,607;1656,607;1656,1763;2323,1763;2323,2241;2314,2240;1656,2240;1656,3487;2286,3748;2286,4213;0,4213;0,3754;505,3493;505,726;0,465;0,0" o:connectangles="0,0,0,0,0,0,0,0,0,0,0,0,0,0,0,0,0,0" textboxrect="0,0,232213,421297"/>
              </v:shape>
              <v:shape id="Shape 23" o:spid="_x0000_s1044" style="position:absolute;left:3230;top:21793;width:2412;height:4253;visibility:visible;mso-wrap-style:square;v-text-anchor:top" coordsize="241281,425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" path="m,l37141,c55658,,73806,1219,91573,3683v17768,2451,33554,7467,47359,15011c152711,26264,163773,36944,172091,50749v8319,13805,12485,32029,12485,54711c184576,120193,182302,133159,177768,144297v-4534,11163,-10490,20701,-17869,28639c152533,180873,144113,187312,134677,192214v-9461,4915,-19279,8509,-29489,10783c115398,206032,124365,210109,132112,215226v7747,5119,14363,11659,19850,19622c157448,242824,161601,252578,164446,264147v2832,11583,4242,25133,4242,40691l168688,350342v,8344,1714,14516,5105,18491c177197,372821,181540,374802,186836,374802v5677,,10211,-1981,13615,-5943c203854,364883,205556,358749,205556,350418r,-27216l241281,323202r,24384c241281,358559,239566,368833,236176,378396v-3404,9563,-8611,17819,-15596,24727c213570,410045,204502,415468,193364,419392v-11163,3912,-24486,5880,-39980,5880c135236,425272,119831,422999,107169,418465,94507,413931,84207,407695,76257,399758,68320,391820,62465,382562,58693,371970,54908,361391,53016,350050,53016,337947r,-36856c53016,286347,52165,274065,50463,264223v-1701,-9817,-4635,-17653,-8788,-23520c37509,234848,32036,230594,25228,227940l,224095,,176339r5950,c27121,176339,42526,171717,52165,162458v9640,-9271,14465,-25616,14465,-49060c66630,96012,61893,82880,52445,73990,42996,65113,27502,60668,5950,60668l,60668,,xe" fillcolor="#8b1c40" stroked="f" strokeweight="0">
                <v:stroke miterlimit="83231f" joinstyle="miter"/>
                <v:path arrowok="t" o:connecttype="custom" o:connectlocs="0,0;371,0;915,37;1389,187;1720,508;1845,1055;1777,1443;1598,1729;1346,1922;1052,2030;1321,2152;1519,2349;1644,2642;1686,3049;1686,3504;1737,3689;1868,3748;2004,3689;2055,3504;2055,3232;2412,3232;2412,3476;2361,3784;2205,4031;1933,4194;1533,4253;1071,4185;762,3998;587,3720;530,3380;530,3011;504,2642;417,2407;252,2280;0,2241;0,1764;59,1764;521,1625;666,1134;524,740;59,607;0,607;0,0" o:connectangles="0,0,0,0,0,0,0,0,0,0,0,0,0,0,0,0,0,0,0,0,0,0,0,0,0,0,0,0,0,0,0,0,0,0,0,0,0,0,0,0,0,0,0" textboxrect="0,0,241281,425272"/>
              </v:shape>
              <v:shape id="Shape 24" o:spid="_x0000_s1045" style="position:absolute;left:5682;top:21793;width:4627;height:4304;visibility:visible;mso-wrap-style:square;v-text-anchor:top" coordsize="462712,430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" path="m,l225120,r,46495c203581,46495,188264,48667,179197,53010v-9081,4343,-13614,10871,-13614,19571l165583,249492v,20790,1422,38659,4254,53581c172669,318021,177495,330213,184302,339649v6795,9449,16053,16446,27775,20980c223799,365176,238544,367437,256311,367437v17755,,32792,-2261,45073,-6808c313677,356095,323596,349098,331165,339649v7557,-9436,12942,-21628,16155,-36576c350532,288151,352133,270282,352133,249492r,-176911c352133,63881,347510,57353,338252,53010v-9271,-4343,-24677,-6515,-46216,-6515l292036,,462712,r,46495c428689,46495,411683,55194,411683,72581r,176911c411683,277470,408838,302603,403174,324904v-5664,22314,-15227,41212,-28638,56718c361112,397116,343255,409118,320954,417627v-22314,8509,-50088,12763,-83363,12763c203581,430390,174650,426136,150838,417627,127025,409118,107747,397116,93002,381622,78257,366116,67488,347218,60680,324904,53873,302603,50482,277470,50482,249492r,-176911c50482,55194,33642,46495,,46495l,xe" fillcolor="#8b1c40" stroked="f" strokeweight="0">
                <v:stroke miterlimit="83231f" joinstyle="miter"/>
                <v:path arrowok="t" o:connecttype="custom" o:connectlocs="0,0;2251,0;2251,465;1792,530;1656,726;1656,2495;1698,3031;1843,3397;2121,3606;2563,3674;3014,3606;3312,3397;3473,3031;3521,2495;3521,726;3382,530;2920,465;2920,0;4627,0;4627,465;4117,726;4117,2495;4032,3249;3745,3816;3209,4176;2376,4304;1508,4176;930,3816;607,3249;505,2495;505,726;0,465;0,0" o:connectangles="0,0,0,0,0,0,0,0,0,0,0,0,0,0,0,0,0,0,0,0,0,0,0,0,0,0,0,0,0,0,0,0,0" textboxrect="0,0,462712,430390"/>
              </v:shape>
              <v:shape id="Shape 25" o:spid="_x0000_s1046" style="position:absolute;left:10570;top:21702;width:4616;height:4395;visibility:visible;mso-wrap-style:square;v-text-anchor:top" coordsize="461582,439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" path="m205842,v29489,,54622,3492,75412,10490c302044,17488,318491,26644,330594,37986l343065,9068r55575,l398640,147422r-57277,5105c335699,123038,324066,100076,306489,83642,288912,67196,265760,58966,237033,58966v-42342,,-72581,13995,-90729,41961c128156,128905,119088,168224,119088,218872v,32131,2642,58318,7938,78549c132309,317627,139967,333426,149987,344754v10008,11354,22022,19101,36005,23254c199974,372161,215481,374243,232486,374243v12484,,24295,-1422,35446,-4254c279083,367157,289001,363182,297701,358089v8699,-5105,15595,-11354,20701,-18719c323507,331991,326060,323596,326060,314135r,-27216c326060,269532,309042,260845,275019,260845r,-46507l461582,214338r,46507c427558,260845,410540,269532,410540,286919r,143459l340233,430378,328321,395224v-4166,5309,-9919,10592,-17285,15875c303657,416408,294589,421119,283807,425285v-10770,4153,-23241,7556,-37414,10198c232220,438125,216421,439458,199034,439458v-24942,,-49326,-3797,-73151,-11341c102070,420561,80810,408178,62090,390970,43383,373774,28359,351091,17018,322923,5677,294780,,260274,,219444,,180505,5575,147231,16739,119634,27877,92050,42901,69367,61811,51600,80709,33833,102641,20790,127597,12471,152540,4166,178626,,205842,xe" fillcolor="#8b1c40" stroked="f" strokeweight="0">
                <v:stroke miterlimit="83231f" joinstyle="miter"/>
                <v:path arrowok="t" o:connecttype="custom" o:connectlocs="2059,0;2813,105;3306,380;3431,91;3987,91;3987,1474;3414,1525;3065,836;2370,590;1463,1009;1191,2189;1270,2974;1500,3448;1860,3680;2325,3743;2679,3700;2977,3581;3184,3394;3261,3142;3261,2869;2750,2609;2750,2144;4616,2144;4616,2609;4106,2869;4106,4304;3402,4304;3283,3953;3110,4111;2838,4253;2464,4355;1990,4395;1259,4282;621,3910;170,3230;0,2195;167,1196;618,516;1276,125;2059,0" o:connectangles="0,0,0,0,0,0,0,0,0,0,0,0,0,0,0,0,0,0,0,0,0,0,0,0,0,0,0,0,0,0,0,0,0,0,0,0,0,0,0,0" textboxrect="0,0,461582,439458"/>
              </v:shape>
              <v:shape id="Shape 26" o:spid="_x0000_s1047" style="position:absolute;left:15412;top:21793;width:2354;height:4213;visibility:visible;mso-wrap-style:square;v-text-anchor:top" coordsize="235331,421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" path="m,l235331,r,66065l223990,64643r-58407,l165583,176352r58407,l235331,174709r,49840l165583,224549r,136093l235331,360642r,60668l,421310,,374815v33642,,50483,-8699,50483,-26086l50483,76556c50483,59169,33642,50470,,50470l,xe" fillcolor="#8b1c40" stroked="f" strokeweight="0">
                <v:stroke miterlimit="83231f" joinstyle="miter"/>
                <v:path arrowok="t" o:connecttype="custom" o:connectlocs="0,0;2354,0;2354,661;2241,646;1656,646;1656,1763;2241,1763;2354,1747;2354,2245;1656,2245;1656,3606;2354,3606;2354,4213;0,4213;0,3748;505,3487;505,766;0,505;0,0" o:connectangles="0,0,0,0,0,0,0,0,0,0,0,0,0,0,0,0,0,0,0" textboxrect="0,0,235331,421310"/>
              </v:shape>
              <v:shape id="Shape 27" o:spid="_x0000_s1048" style="position:absolute;left:17766;top:21793;width:1899;height:4213;visibility:visible;mso-wrap-style:square;v-text-anchor:top" coordsize="189954,421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" path="m,l14173,c36093,,56223,1232,74562,3683v18339,2464,33934,7366,46786,14745c134201,25806,144221,36398,151397,50190v7188,13793,10782,32233,10782,55283c162179,118707,160096,130416,155943,140627v-4178,10198,-9931,18999,-17297,26365c131267,174371,122669,180327,112840,184848v-9830,4534,-20410,7951,-31750,10211c115481,198095,142227,207912,161328,224549v19075,16649,28626,40462,28626,71450c189954,319812,186842,339751,180607,355816v-6236,16078,-15977,28918,-29210,38557c138163,404025,121348,410921,100927,415074v-20409,4166,-44603,6236,-72568,6236l,421310,,360642r3404,c16243,360642,26937,358940,35446,355524v8496,-3391,15303,-8217,20409,-14440c60960,334848,64541,327470,66624,318960v2070,-8496,3124,-17868,3124,-28066c69748,268974,64643,252425,54432,241274,44234,230124,27216,224549,3404,224549r-3404,l,174709r15094,-2186c22323,169970,27972,166141,32042,161036v8115,-10211,12192,-26086,12192,-47625c44234,89027,33811,73787,12971,67691l,66065,,xe" fillcolor="#8b1c40" stroked="f" strokeweight="0">
                <v:stroke miterlimit="83231f" joinstyle="miter"/>
                <v:path arrowok="t" o:connecttype="custom" o:connectlocs="0,0;142,0;745,37;1213,184;1514,502;1621,1055;1559,1406;1386,1670;1128,1848;811,1951;1613,2245;1899,2960;1806,3558;1514,3944;1009,4151;284,4213;0,4213;0,3606;34,3606;354,3555;558,3411;666,3190;697,2909;544,2413;34,2245;0,2245;0,1747;151,1725;320,1610;442,1134;130,677;0,661;0,0" o:connectangles="0,0,0,0,0,0,0,0,0,0,0,0,0,0,0,0,0,0,0,0,0,0,0,0,0,0,0,0,0,0,0,0,0" textboxrect="0,0,189954,421310"/>
              </v:shape>
              <v:shape id="Shape 28" o:spid="_x0000_s1049" style="position:absolute;left:19563;top:21793;width:4344;height:4213;visibility:visible;mso-wrap-style:square;v-text-anchor:top" coordsize="434353,421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" path="m,l229654,r,46495l196202,46495v-11354,,-17018,3784,-17018,11341c179184,60859,180124,63881,182016,66904r68618,118516l324345,68034v1511,-2641,2273,-5283,2273,-7938c326618,51016,319811,46495,306210,46495r-17018,l289192,,434353,r,47054c423011,47054,413271,48476,405155,51308v-8128,2832,-13703,6693,-16726,11595l271043,234988r,113780c271043,366141,289941,374815,327749,374815r,46495l99238,421310r,-46495c137033,374815,155943,366141,155943,348768r,-113780l43091,63475c38926,57061,33172,52629,25806,50178,18428,47727,9830,46495,,46495l,xe" fillcolor="#8b1c40" stroked="f" strokeweight="0">
                <v:stroke miterlimit="83231f" joinstyle="miter"/>
                <v:path arrowok="t" o:connecttype="custom" o:connectlocs="0,0;2297,0;2297,465;1962,465;1792,578;1820,669;2507,1854;3244,680;3267,601;3062,465;2892,465;2892,0;4344,0;4344,471;4052,513;3885,629;2711,2350;2711,3488;3278,3748;3278,4213;992,4213;992,3748;1560,3488;1560,2350;431,635;258,502;0,465;0,0" o:connectangles="0,0,0,0,0,0,0,0,0,0,0,0,0,0,0,0,0,0,0,0,0,0,0,0,0,0,0,0" textboxrect="0,0,434353,421310"/>
              </v:shape>
              <v:shape id="Shape 29" o:spid="_x0000_s1050" style="position:absolute;left:25971;top:21793;width:4627;height:4304;visibility:visible;mso-wrap-style:square;v-text-anchor:top" coordsize="462712,430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" path="m,l225120,r,46495c203568,46495,188264,48667,179184,53010v-9068,4343,-13601,10871,-13601,19571l165583,249492v,20790,1409,38659,4241,53581c172669,318021,177482,330213,184290,339649v6807,9449,16065,16446,27787,20980c223799,365176,238531,367437,256299,367437v17767,,32791,-2261,45085,-6808c313665,356095,323583,349098,331165,339649v7544,-9436,12929,-21628,16155,-36576c350520,288151,352133,270282,352133,249492r,-176911c352133,63881,347510,57353,338239,53010v-9258,-4343,-24664,-6515,-46203,-6515l292036,,462712,r,46495c428676,46495,411670,55194,411670,72581r,176911c411670,277470,408838,302603,403174,324904v-5677,22314,-15227,41212,-28638,56718c361112,397116,343255,409118,320954,417627v-22314,8509,-50101,12763,-83363,12763c203568,430390,174650,426136,150825,417627,127012,409118,107747,397116,93002,381622,78257,366116,67475,347218,60680,324904,53873,302603,50470,277470,50470,249492r,-176911c50470,55194,33642,46495,,46495l,xe" fillcolor="#8b1c40" stroked="f" strokeweight="0">
                <v:stroke miterlimit="83231f" joinstyle="miter"/>
                <v:path arrowok="t" o:connecttype="custom" o:connectlocs="0,0;2251,0;2251,465;1792,530;1656,726;1656,2495;1698,3031;1843,3397;2121,3606;2563,3674;3014,3606;3312,3397;3473,3031;3521,2495;3521,726;3382,530;2920,465;2920,0;4627,0;4627,465;4117,726;4117,2495;4032,3249;3745,3816;3209,4176;2376,4304;1508,4176;930,3816;607,3249;505,2495;505,726;0,465;0,0" o:connectangles="0,0,0,0,0,0,0,0,0,0,0,0,0,0,0,0,0,0,0,0,0,0,0,0,0,0,0,0,0,0,0,0,0" textboxrect="0,0,462712,430390"/>
              </v:shape>
              <v:shape id="Shape 30" o:spid="_x0000_s1051" style="position:absolute;left:30859;top:21793;width:4763;height:4213;visibility:visible;mso-wrap-style:square;v-text-anchor:top" coordsize="476314,421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" path="m,l184290,,365735,325475r,-252894c365735,55194,348920,46495,315265,46495l315265,,476314,r,46495c442671,46495,425844,55194,425844,72581r,348729l288620,421310,111138,103759r,244971c111138,366116,127953,374815,161608,374815r,46495l,421310,,374815v33643,,50470,-8699,50470,-26085l50470,72581c50470,55194,33643,46495,,46495l,xe" fillcolor="#8b1c40" stroked="f" strokeweight="0">
                <v:stroke miterlimit="83231f" joinstyle="miter"/>
                <v:path arrowok="t" o:connecttype="custom" o:connectlocs="0,0;1843,0;3657,3255;3657,726;3153,465;3153,0;4763,0;4763,465;4258,726;4258,4213;2886,4213;1111,1038;1111,3487;1616,3748;1616,4213;0,4213;0,3748;505,3487;505,726;0,465;0,0" o:connectangles="0,0,0,0,0,0,0,0,0,0,0,0,0,0,0,0,0,0,0,0,0" textboxrect="0,0,476314,421310"/>
              </v:shape>
              <v:shape id="Shape 31" o:spid="_x0000_s1052" style="position:absolute;left:35894;top:21793;width:2166;height:4213;visibility:visible;mso-wrap-style:square;v-text-anchor:top" coordsize="216611,421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" path="m,l216611,r,46495c182969,46495,166141,55194,166141,72581r,276149c166141,366116,182969,374815,216611,374815r,46495l,421310,,374815v34023,,51041,-8699,51041,-26085l51041,72581c51041,55194,34023,46495,,46495l,xe" fillcolor="#8b1c40" stroked="f" strokeweight="0">
                <v:stroke miterlimit="83231f" joinstyle="miter"/>
                <v:path arrowok="t" o:connecttype="custom" o:connectlocs="0,0;2166,0;2166,465;1661,726;1661,3487;2166,3748;2166,4213;0,4213;0,3748;510,3487;510,726;0,465;0,0" o:connectangles="0,0,0,0,0,0,0,0,0,0,0,0,0" textboxrect="0,0,216611,421310"/>
              </v:shape>
              <v:shape id="Shape 32" o:spid="_x0000_s1053" style="position:absolute;left:38400;top:21705;width:2155;height:4392;visibility:visible;mso-wrap-style:square;v-text-anchor:top" coordsize="215474,439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" path="m215474,r,60963l174289,68296v-13466,5626,-24594,14062,-33383,25301c123330,116102,114541,152285,114541,202183v,36283,2260,65887,6807,88747c125882,313803,132308,331659,140614,344512v8319,12865,18427,21640,30341,26365c182867,375614,195999,377976,210362,377976r5112,-867l215474,438842r-5112,373c179743,439215,151587,435609,125882,428433,100177,421258,77965,409434,59245,392988,40538,376554,25984,354824,15595,327785,5181,300773,,267588,,228268,,192746,4051,160793,12192,132447,20320,104088,33159,80085,50749,60425,68325,40778,90906,25741,118504,15340,132302,10146,147565,6250,164292,3653l215474,xe" fillcolor="#8b1c40" stroked="f" strokeweight="0">
                <v:stroke miterlimit="83231f" joinstyle="miter"/>
                <v:path arrowok="t" o:connecttype="custom" o:connectlocs="2155,0;2155,610;1743,683;1409,936;1146,2022;1214,2909;1406,3445;1710,3709;2104,3780;2155,3771;2155,4388;2104,4392;1259,4284;593,3930;156,3278;0,2283;122,1324;508,604;1185,153;1643,37;2155,0" o:connectangles="0,0,0,0,0,0,0,0,0,0,0,0,0,0,0,0,0,0,0,0,0" textboxrect="0,0,215474,439215"/>
              </v:shape>
              <v:shape id="Shape 33" o:spid="_x0000_s1054" style="position:absolute;left:40555;top:21702;width:2143;height:4391;visibility:visible;mso-wrap-style:square;v-text-anchor:top" coordsize="214345,439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" path="m3397,c34017,,62275,3683,88171,11061v25882,7367,48196,19559,66916,36576c173794,64630,188348,87236,198749,115392v10402,28156,15596,62852,15596,104051c214345,253467,209887,284086,201009,311302v-8877,27217,-22390,50280,-40537,69190c142323,399390,119552,413931,92146,424142v-13710,5105,-28665,8934,-44871,11487l,439084,,377351r43377,-7362c56789,364515,67761,355638,76271,343344v8508,-12280,14744,-28257,18706,-47929c98953,275768,100933,251764,100933,223406v,-32880,-2272,-59830,-6806,-80798c89580,121628,83166,104991,74848,92697,66529,80429,56509,71920,44787,67196,33065,62471,20225,60096,6230,60096l,61206,,243,3397,xe" fillcolor="#8b1c40" stroked="f" strokeweight="0">
                <v:stroke miterlimit="83231f" joinstyle="miter"/>
                <v:path arrowok="t" o:connecttype="custom" o:connectlocs="34,0;882,111;1551,476;1987,1154;2143,2195;2010,3113;1604,3805;921,4242;473,4356;0,4391;0,3774;434,3700;763,3434;950,2954;1009,2234;941,1426;748,927;448,672;62,601;0,612;0,2;34,0" o:connectangles="0,0,0,0,0,0,0,0,0,0,0,0,0,0,0,0,0,0,0,0,0,0" textboxrect="0,0,214345,439084"/>
              </v:shape>
              <v:shape id="Shape 34" o:spid="_x0000_s1055" style="position:absolute;left:42976;top:21793;width:4763;height:4213;visibility:visible;mso-wrap-style:square;v-text-anchor:top" coordsize="476314,421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" path="m,l184290,,365735,325475r,-252894c365735,55194,348920,46495,315265,46495l315265,,476314,r,46495c442671,46495,425844,55194,425844,72581r,348729l288620,421310,111137,103759r,244971c111137,366116,127953,374815,161607,374815r,46495l,421310,,374815v33642,,50470,-8699,50470,-26085l50470,72581c50470,55194,33642,46495,,46495l,xe" fillcolor="#8b1c40" stroked="f" strokeweight="0">
                <v:stroke miterlimit="83231f" joinstyle="miter"/>
                <v:path arrowok="t" o:connecttype="custom" o:connectlocs="0,0;1843,0;3657,3255;3657,726;3153,465;3153,0;4763,0;4763,465;4258,726;4258,4213;2886,4213;1111,1038;1111,3487;1616,3748;1616,4213;0,4213;0,3748;505,3487;505,726;0,465;0,0" o:connectangles="0,0,0,0,0,0,0,0,0,0,0,0,0,0,0,0,0,0,0,0,0" textboxrect="0,0,476314,421310"/>
              </v:shape>
              <v:shape id="Shape 35" o:spid="_x0000_s1056" style="position:absolute;left:2974;top:8247;width:4694;height:2188;visibility:visible;mso-wrap-style:square;v-text-anchor:top" coordsize="469429,218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" path="m469429,r,93159l311823,99676c253962,105201,188392,184042,87732,203016,,218879,34036,123451,48108,110890,108615,49335,316658,17607,440776,3186l469429,xe" fillcolor="#8b1c40" stroked="f" strokeweight="0">
                <v:stroke miterlimit="83231f" joinstyle="miter"/>
                <v:path arrowok="t" o:connecttype="custom" o:connectlocs="4694,0;4694,931;3118,996;877,2029;481,1108;4407,32;4694,0" o:connectangles="0,0,0,0,0,0,0" textboxrect="0,0,469429,218879"/>
              </v:shape>
              <v:shape id="Shape 36" o:spid="_x0000_s1057" style="position:absolute;left:4160;top:2265;width:3508;height:3740;visibility:visible;mso-wrap-style:square;v-text-anchor:top" coordsize="350748,374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" path="m350748,r,80543l300330,95348v-3658,3911,10337,9868,11303,13208c318320,109997,325130,111834,331943,113304r18805,2358l350748,270290r-33146,2515c302501,282215,321272,302789,327977,304593v3490,336,7901,425,13169,344l350748,304584r,38958l339120,344980v-56908,7890,-165906,27469,-206812,29069c125463,370633,105753,354225,104877,340483v-267,-26098,13741,-2299,23723,-5702c164071,322640,238747,293925,225908,273605v-1956,-3099,-10033,-15507,-123267,3061c96660,277669,101219,293849,97117,293963v-5994,165,-62649,-15189,-73127,-53950c17717,233663,,208631,19215,204072,30163,199132,236169,101215,238036,97468v9360,-1866,50508,-67309,50508,-67309c288544,30159,312283,12128,339486,2426l350748,xe" fillcolor="#8b1c40" stroked="f" strokeweight="0">
                <v:stroke miterlimit="83231f" joinstyle="miter"/>
                <v:path arrowok="t" o:connecttype="custom" o:connectlocs="3508,0;3508,805;3004,953;3117,1085;3320,1133;3508,1156;3508,2703;3176,2728;3280,3046;3412,3049;3508,3045;3508,3435;3392,3449;1323,3740;1049,3404;1286,3347;2259,2736;1027,2766;971,2939;240,2400;192,2040;2381,975;2886,302;3395,24;3508,0" o:connectangles="0,0,0,0,0,0,0,0,0,0,0,0,0,0,0,0,0,0,0,0,0,0,0,0,0" textboxrect="0,0,350748,374049"/>
              </v:shape>
              <v:shape id="Shape 37" o:spid="_x0000_s1058" style="position:absolute;left:7668;top:7899;width:2926;height:1304;visibility:visible;mso-wrap-style:square;v-text-anchor:top" coordsize="292651,130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" path="m292651,r,130351l162522,127095v-52074,-606,-105462,-471,-159153,663l,127898,,34739r2942,-327c41832,30274,66841,28275,66841,27811,147099,21191,216334,12502,275131,3134l292651,xe" fillcolor="#8b1c40" stroked="f" strokeweight="0">
                <v:stroke miterlimit="83231f" joinstyle="miter"/>
                <v:path arrowok="t" o:connecttype="custom" o:connectlocs="2926,0;2926,1304;1625,1271;34,1278;0,1279;0,348;29,344;668,278;2751,31;2926,0" o:connectangles="0,0,0,0,0,0,0,0,0,0" textboxrect="0,0,292651,130351"/>
              </v:shape>
              <v:shape id="Shape 38" o:spid="_x0000_s1059" style="position:absolute;left:7668;top:5265;width:2926;height:709;visibility:visible;mso-wrap-style:square;v-text-anchor:top" coordsize="292651,70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" path="m125501,687v24401,344,50923,1569,79041,4299l292651,18239r,52644l260159,61987c246078,58698,232190,56081,218809,54384,96686,39322,31675,44199,9221,42345l,43486,,4527,8707,4207c36371,2837,76697,,125501,687xe" fillcolor="#8b1c40" stroked="f" strokeweight="0">
                <v:stroke miterlimit="83231f" joinstyle="miter"/>
                <v:path arrowok="t" o:connecttype="custom" o:connectlocs="1255,7;2045,50;2926,182;2926,709;2601,620;2188,544;92,424;0,435;0,45;87,42;1255,7" o:connectangles="0,0,0,0,0,0,0,0,0,0,0" textboxrect="0,0,292651,70883"/>
              </v:shape>
              <v:shape id="Shape 39" o:spid="_x0000_s1060" style="position:absolute;left:7668;top:1143;width:2926;height:3825;visibility:visible;mso-wrap-style:square;v-text-anchor:top" coordsize="292651,3824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" path="m292651,r,381274l276430,379491v-38457,-3243,-81119,-4899,-128436,-4515c120955,375194,92397,376079,62235,377714l,382436,,227809r1510,189c14891,227947,27782,223382,39193,208205,53366,189333,58573,190946,33186,182945l,192689,,112146r16346,-3521c16346,108625,220219,52529,223953,52529l292651,xe" fillcolor="#8b1c40" stroked="f" strokeweight="0">
                <v:stroke miterlimit="83231f" joinstyle="miter"/>
                <v:path arrowok="t" o:connecttype="custom" o:connectlocs="2926,0;2926,3813;2764,3796;1480,3750;622,3778;0,3825;0,2278;15,2280;392,2082;332,1830;0,1927;0,1122;163,1086;2239,525;2926,0" o:connectangles="0,0,0,0,0,0,0,0,0,0,0,0,0,0,0" textboxrect="0,0,292651,382436"/>
              </v:shape>
              <v:shape id="Shape 40" o:spid="_x0000_s1061" style="position:absolute;left:10594;width:11002;height:9673;visibility:visible;mso-wrap-style:square;v-text-anchor:top" coordsize="1100133,967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" path="m304961,c303907,117792,166963,217411,166963,217411v-19990,13195,39281,-5626,39281,-5626c206244,211785,446173,214757,586038,275984v34976,19405,374701,42405,473075,42405l1098394,318389r1739,-245l1100133,687899,951978,698922v-55457,2267,-109670,2036,-160200,-2505c680069,687845,628380,796227,666099,799109v74592,18805,142952,26000,206481,25355c941405,823766,1004561,813866,1063834,799558r36299,-10175l1100133,848841r-41032,10727c937253,885179,794095,894123,621445,857047,551532,967397,511311,967397,447519,952436v,-1166,-184165,-22420,-426369,-31576l,920330,,789980,62918,778726c184176,754477,242009,730328,245525,728002r,-16840c224951,698068,204377,684962,183803,671881,175478,668195,94930,626540,10016,600215l,597473,,544829r514,77c92880,564000,194911,602258,292490,676529v5769,4277,11744,6068,17234,5873c326192,681816,338286,663350,327313,640461,316912,618729,261732,530540,38367,499877l,495661,,114387r10039,-7675c85101,48392,157705,,304961,xe" fillcolor="#8b1c40" stroked="f" strokeweight="0">
                <v:stroke miterlimit="83231f" joinstyle="miter"/>
                <v:path arrowok="t" o:connecttype="custom" o:connectlocs="3050,0;1670,2174;2063,2118;5861,2760;10592,3184;10985,3184;11002,3181;11002,6878;9520,6989;7918,6963;6661,7990;8726,8244;10639,7995;11002,7893;11002,8488;10592,8595;6215,8570;4475,9523;212,9208;0,9202;0,7899;629,7786;2455,7279;2455,7111;1838,6718;100,6002;0,5974;0,5448;5,5449;2925,6765;3097,6823;3273,6404;384,4998;0,4956;0,1144;100,1067;3050,0" o:connectangles="0,0,0,0,0,0,0,0,0,0,0,0,0,0,0,0,0,0,0,0,0,0,0,0,0,0,0,0,0,0,0,0,0,0,0,0,0" textboxrect="0,0,1100133,967397"/>
              </v:shape>
              <v:shape id="Shape 41" o:spid="_x0000_s1062" style="position:absolute;left:21596;top:2517;width:27476;height:8219;visibility:visible;mso-wrap-style:square;v-text-anchor:top" coordsize="2747634,821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" path="m2066859,6765v73114,2255,153404,11424,237532,31864c2306220,42389,2538960,89620,2747634,279904,2547990,245639,2337005,254440,2329511,254440v-184200,10999,-333858,83846,-437197,118822c1522007,498560,1282625,442477,1103644,257463v-1905,-3747,-31737,-44691,-73000,-50495l1030644,229396v3785,1867,211951,214440,230074,263728c1283895,498382,1414426,575026,1586155,521166v19901,-9982,42837,8369,56134,11252c1642289,536152,1854506,730614,2035036,717571v1017,-216,254623,-46634,141555,64059c2143628,813888,2102600,821933,2069130,821807v-33471,-127,-59385,-8427,-62122,-8859c1760437,774607,1636651,668918,1636651,667076v-51080,-28994,-47549,-23393,-95365,-5639c1493458,679243,1146989,792857,940906,655862,867157,612199,711735,472169,428525,476817,330455,476322,218753,533171,74017,577784l,597135,,537678,49923,523683c189516,479887,310419,423513,440526,429446v4382,191,8192,-2159,3759,-4711c417063,411184,373255,407171,318645,408395v-81915,1836,-188135,15456,-299141,26347l,436193,,66438r3695,-521c57081,60115,489507,26473,660338,38629v182245,12980,375945,95403,375945,95403c1164845,148230,1295681,156295,1361136,139620v191542,-29452,331635,-84163,331635,-84163c1692771,55457,1847519,,2066859,6765xe" fillcolor="#8b1c40" stroked="f" strokeweight="0">
                <v:stroke miterlimit="83231f" joinstyle="miter"/>
                <v:path arrowok="t" o:connecttype="custom" o:connectlocs="20668,68;23044,386;27476,2799;23295,2544;18923,3732;11036,2575;10306,2070;10306,2294;12607,4931;15861,5211;16423,5324;20350,7175;21766,7816;20691,8218;20070,8129;16366,6670;15413,6614;9409,6558;4285,4768;740,5778;0,5971;0,5377;499,5237;4405,4294;4443,4247;3186,4084;195,4347;0,4362;0,664;37,659;6603,386;10363,1340;13611,1396;16928,555;20668,68" o:connectangles="0,0,0,0,0,0,0,0,0,0,0,0,0,0,0,0,0,0,0,0,0,0,0,0,0,0,0,0,0,0,0,0,0,0,0" textboxrect="0,0,2747634,821933"/>
              </v:shape>
              <v:shape id="Shape 42" o:spid="_x0000_s1063" style="position:absolute;left:16878;top:6222;width:9205;height:2772;visibility:visible;mso-wrap-style:square;v-text-anchor:top" coordsize="920471,277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" path="m37719,176873c435547,277165,656069,47231,912279,58915v4382,191,8192,-2159,3759,-4711c807148,,432892,98400,163398,74181,51689,65608,,173990,37719,176873xe" filled="f" strokecolor="#8b1c40" strokeweight=".15592mm">
                <v:stroke miterlimit="83231f" joinstyle="miter"/>
                <v:path arrowok="t" o:connecttype="custom" o:connectlocs="377,1769;4356,2772;6561,472;9123,589;9167,591;9205,568;9161,542;8072,0;4329,984;1634,742;517,656;0,1740;377,1769" o:connectangles="0,0,0,0,0,0,0,0,0,0,0,0,0" textboxrect="0,0,920471,277165"/>
              </v:shape>
              <v:shape id="Shape 43" o:spid="_x0000_s1064" style="position:absolute;left:7185;top:4478;width:6829;height:2458;visibility:visible;mso-wrap-style:square;v-text-anchor:top" coordsize="682841,2457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" path="m668211,192621c653580,162052,550355,,15101,51498,,60909,18771,81483,25476,83287,81306,88671,373177,30632,633387,228689v23076,17107,49454,-5550,34824,-36068xe" filled="f" strokecolor="#8b1c40" strokeweight=".15592mm">
                <v:stroke miterlimit="83231f" joinstyle="miter"/>
                <v:path arrowok="t" o:connecttype="custom" o:connectlocs="6683,1926;6536,1621;5504,0;151,515;0,609;188,815;255,833;813,887;3732,306;6334,2287;6565,2458;6829,2231;6683,1926" o:connectangles="0,0,0,0,0,0,0,0,0,0,0,0,0" textboxrect="0,0,682841,245796"/>
              </v:shape>
              <v:shape id="Shape 44" o:spid="_x0000_s1065" style="position:absolute;left:7127;top:2973;width:1127;height:556;visibility:visible;mso-wrap-style:square;v-text-anchor:top" coordsize="112649,55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" path="m3658,24549c,28461,13995,34417,14961,37757,41707,43523,70447,55613,93269,25260,107442,6388,112649,8001,87262,l3658,24549xe" filled="f" strokecolor="#8b1c40" strokeweight=".15592mm">
                <v:stroke miterlimit="83231f" joinstyle="miter"/>
                <v:path arrowok="t" o:connecttype="custom" o:connectlocs="37,245;150,377;933,253;873,0;37,245" o:connectangles="0,0,0,0,0" textboxrect="0,0,112649,55613"/>
              </v:shape>
              <v:shape id="Shape 45" o:spid="_x0000_s1066" style="position:absolute;left:2974;width:46098;height:10978;visibility:visible;mso-wrap-style:square;v-text-anchor:top" coordsize="4609847,1097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" path="m478650,568935v-45224,4508,-180911,29819,-227660,31648c244145,597167,224435,580758,223558,567017v-266,-26099,13742,-2299,23724,-5702c282753,549173,357429,520459,344589,500139v-1956,-3099,-10033,-15507,-123266,3060c215341,504203,219900,520382,215798,520497v-5994,165,-62649,-15189,-73126,-53950c136398,460197,118682,435166,137897,430606,148844,425666,354851,327749,356718,324002v9359,-1867,50507,-67310,50507,-67310c407225,256692,449427,224637,485775,223012v,,203873,-56096,207607,-56096c807072,86030,870699,,1067041,,1065987,117792,929043,217411,929043,217411v-19990,13195,39281,-5626,39281,-5626c968324,211785,1208253,214757,1348118,275984v34976,19405,374701,42405,473075,42405l1860474,318389v,-1880,479857,-41021,662076,-28054c2704795,303314,2898496,385737,2898496,385737v128562,14199,259397,22263,324853,5588c3414891,361874,3554984,307162,3554984,307162v,,275108,-98590,611620,-16827c4168433,294094,4401173,341325,4609847,531609,4410202,497345,4199218,506146,4191724,506146v-184200,10998,-333858,83845,-437197,118821c3384220,750265,3144837,694182,2965856,509168v-1904,-3746,-31737,-44691,-72999,-50495l2892857,481101v3785,1867,211950,214440,230073,263729c3146108,750087,3276638,826732,3448368,772871v19900,-9982,42837,8370,56134,11252c3504502,787857,3716719,982320,3897249,969277v1016,-216,254623,-46635,141555,64058c3972878,1097852,3874695,1065517,3869221,1064654,3622650,1026312,3498863,920623,3498863,918782v-51080,-28995,-47549,-23394,-95364,-5639c3355670,930948,3009202,1044562,2803119,907567,2729370,863905,2573947,723875,2290737,728523v-196139,-991,-446811,227393,-907212,128524c1313612,967397,1273391,967397,1209599,952436v,-1866,-471462,-55156,-897776,-28041c253962,929919,188392,1008761,87732,1027735,,1043597,34036,948169,48108,935609,136119,846074,536270,819645,536270,817791v321031,-26479,465709,-86068,471335,-89789l1007605,711162c987031,698068,966458,684962,945883,671881,934783,666966,795287,594551,688238,580974,566115,565912,501104,570789,478650,568935xe" filled="f" strokecolor="#8b1c40" strokeweight=".15592mm">
                <v:stroke miterlimit="83231f" joinstyle="miter"/>
                <v:path arrowok="t" o:connecttype="custom" o:connectlocs="4786,5689;2510,6006;2236,5670;2473,5613;3446,5001;2213,5032;2158,5205;1427,4665;1379,4306;3567,3240;4072,2567;4858,2230;6934,1669;10670,0;9290,2174;9683,2118;13481,2760;18212,3184;18605,3184;25225,2903;28985,3857;32233,3913;35549,3071;41666,2903;46098,5316;41917,5061;37545,6249;29658,5091;28928,4587;28928,4811;31229,7448;34483,7728;35045,7841;38972,9692;40388,10333;38692,10646;34988,9187;34035,9131;28031,9075;22907,7285;13835,8570;12096,9524;3118,9244;877,10277;481,9356;5363,8178;10076,7280;10076,7111;9459,6718;6882,5809;4786,5689" o:connectangles="0,0,0,0,0,0,0,0,0,0,0,0,0,0,0,0,0,0,0,0,0,0,0,0,0,0,0,0,0,0,0,0,0,0,0,0,0,0,0,0,0,0,0,0,0,0,0,0,0,0,0" textboxrect="0,0,4609847,1097852"/>
              </v:shape>
              <v:shape id="Shape 46" o:spid="_x0000_s1067" style="position:absolute;top:13593;width:48771;height:519;visibility:visible;mso-wrap-style:square;v-text-anchor:top" coordsize="4877194,51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" path="m146431,l4730776,v80531,,146418,11697,146418,25984c4877194,40259,4811307,51956,4730776,51956r-4584345,c65888,51956,,40259,,25984,,11697,65888,,146431,xe" fillcolor="#8b1c40" stroked="f" strokeweight="0">
                <v:stroke miterlimit="83231f" joinstyle="miter"/>
                <v:path arrowok="t" o:connecttype="custom" o:connectlocs="1464,0;47307,0;48771,260;47307,519;1464,519;0,260;1464,0" o:connectangles="0,0,0,0,0,0,0" textboxrect="0,0,4877194,51956"/>
              </v:shape>
              <v:shape id="Shape 47" o:spid="_x0000_s1068" style="position:absolute;top:28107;width:48771;height:519;visibility:visible;mso-wrap-style:square;v-text-anchor:top" coordsize="4877194,51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" path="m146431,l4730776,v80531,,146418,11697,146418,25984c4877194,40272,4811307,51968,4730776,51968r-4584345,c65888,51968,,40272,,25984,,11697,65888,,146431,xe" fillcolor="#8b1c40" stroked="f" strokeweight="0">
                <v:stroke miterlimit="83231f" joinstyle="miter"/>
                <v:path arrowok="t" o:connecttype="custom" o:connectlocs="1464,0;47307,0;48771,260;47307,519;1464,519;0,260;1464,0" o:connectangles="0,0,0,0,0,0,0" textboxrect="0,0,4877194,51968"/>
              </v:shape>
              <v:shape id="Shape 48" o:spid="_x0000_s1069" style="position:absolute;top:29587;width:48771;height:520;visibility:visible;mso-wrap-style:square;v-text-anchor:top" coordsize="4877194,51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" path="m146431,l4730776,v80531,,146418,11697,146418,25972c4877194,40259,4811307,51956,4730776,51956r-4584345,c65888,51956,,40259,,25972,,11697,65888,,146431,xe" fillcolor="#8b1c40" stroked="f" strokeweight="0">
                <v:stroke miterlimit="83231f" joinstyle="miter"/>
                <v:path arrowok="t" o:connecttype="custom" o:connectlocs="1464,0;47307,0;48771,260;47307,520;1464,520;0,260;1464,0" o:connectangles="0,0,0,0,0,0,0" textboxrect="0,0,4877194,51956"/>
              </v:shape>
              <w10:anchorlock/>
            </v:group>
          </w:pict>
        </mc:Fallback>
      </mc:AlternateContent>
    </w:r>
  </w:p>
  <w:p w14:paraId="5DE06542" w14:textId="77777777" w:rsidR="00D71E90" w:rsidRDefault="00D71E9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8DA"/>
    <w:rsid w:val="000206AB"/>
    <w:rsid w:val="000569D5"/>
    <w:rsid w:val="00056F18"/>
    <w:rsid w:val="0009584D"/>
    <w:rsid w:val="000E4381"/>
    <w:rsid w:val="00145902"/>
    <w:rsid w:val="00195D0E"/>
    <w:rsid w:val="001A34A6"/>
    <w:rsid w:val="001C6EF0"/>
    <w:rsid w:val="001E22A5"/>
    <w:rsid w:val="001F07FD"/>
    <w:rsid w:val="00232CC6"/>
    <w:rsid w:val="00293F62"/>
    <w:rsid w:val="002D44A3"/>
    <w:rsid w:val="002D5A57"/>
    <w:rsid w:val="003719FD"/>
    <w:rsid w:val="003F3BB0"/>
    <w:rsid w:val="004A3207"/>
    <w:rsid w:val="004C5E7A"/>
    <w:rsid w:val="00546B63"/>
    <w:rsid w:val="0055071F"/>
    <w:rsid w:val="00591E7A"/>
    <w:rsid w:val="005A78DA"/>
    <w:rsid w:val="005C3105"/>
    <w:rsid w:val="005F5FD0"/>
    <w:rsid w:val="006A56AB"/>
    <w:rsid w:val="006D5518"/>
    <w:rsid w:val="00776384"/>
    <w:rsid w:val="007B017A"/>
    <w:rsid w:val="007E5870"/>
    <w:rsid w:val="00814802"/>
    <w:rsid w:val="00815357"/>
    <w:rsid w:val="008337A4"/>
    <w:rsid w:val="00840ECD"/>
    <w:rsid w:val="008431DF"/>
    <w:rsid w:val="00860EE8"/>
    <w:rsid w:val="008A40B7"/>
    <w:rsid w:val="008E2700"/>
    <w:rsid w:val="00922128"/>
    <w:rsid w:val="00936BBF"/>
    <w:rsid w:val="009C407C"/>
    <w:rsid w:val="009D5A3D"/>
    <w:rsid w:val="009F375A"/>
    <w:rsid w:val="00A22C6F"/>
    <w:rsid w:val="00A2752E"/>
    <w:rsid w:val="00A81B7A"/>
    <w:rsid w:val="00AA39FC"/>
    <w:rsid w:val="00B126EE"/>
    <w:rsid w:val="00BA6C27"/>
    <w:rsid w:val="00BD4CE4"/>
    <w:rsid w:val="00BE5832"/>
    <w:rsid w:val="00C2792E"/>
    <w:rsid w:val="00C27C09"/>
    <w:rsid w:val="00C852AF"/>
    <w:rsid w:val="00C9186C"/>
    <w:rsid w:val="00CA68EE"/>
    <w:rsid w:val="00CB3671"/>
    <w:rsid w:val="00CC3BDB"/>
    <w:rsid w:val="00D00C12"/>
    <w:rsid w:val="00D00D9F"/>
    <w:rsid w:val="00D361BE"/>
    <w:rsid w:val="00D61083"/>
    <w:rsid w:val="00D703C7"/>
    <w:rsid w:val="00D71E90"/>
    <w:rsid w:val="00D968F1"/>
    <w:rsid w:val="00DE2B4F"/>
    <w:rsid w:val="00E704F1"/>
    <w:rsid w:val="00E860E2"/>
    <w:rsid w:val="00EE4795"/>
    <w:rsid w:val="00F7494B"/>
    <w:rsid w:val="00F82B38"/>
    <w:rsid w:val="00F87DCD"/>
    <w:rsid w:val="00FA686C"/>
    <w:rsid w:val="00FE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E0644E"/>
  <w15:chartTrackingRefBased/>
  <w15:docId w15:val="{1D54E7D1-1F69-8F46-8127-D77E28DF4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E90"/>
    <w:pPr>
      <w:jc w:val="both"/>
    </w:pPr>
    <w:rPr>
      <w:rFonts w:ascii="Garamond" w:eastAsia="Times New Roman" w:hAnsi="Garamond"/>
      <w:kern w:val="1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26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26EE"/>
  </w:style>
  <w:style w:type="paragraph" w:styleId="Footer">
    <w:name w:val="footer"/>
    <w:basedOn w:val="Normal"/>
    <w:link w:val="FooterChar"/>
    <w:uiPriority w:val="99"/>
    <w:unhideWhenUsed/>
    <w:rsid w:val="00B126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26EE"/>
  </w:style>
  <w:style w:type="paragraph" w:styleId="BalloonText">
    <w:name w:val="Balloon Text"/>
    <w:basedOn w:val="Normal"/>
    <w:link w:val="BalloonTextChar"/>
    <w:uiPriority w:val="99"/>
    <w:semiHidden/>
    <w:unhideWhenUsed/>
    <w:rsid w:val="00B126EE"/>
    <w:rPr>
      <w:rFonts w:ascii="Tahoma" w:eastAsia="Calibri" w:hAnsi="Tahoma"/>
      <w:kern w:val="0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126E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D71E90"/>
    <w:pPr>
      <w:spacing w:after="240" w:line="240" w:lineRule="atLeast"/>
      <w:ind w:firstLine="360"/>
    </w:pPr>
    <w:rPr>
      <w:lang w:eastAsia="x-none"/>
    </w:rPr>
  </w:style>
  <w:style w:type="character" w:customStyle="1" w:styleId="BodyTextChar">
    <w:name w:val="Body Text Char"/>
    <w:link w:val="BodyText"/>
    <w:rsid w:val="00D71E90"/>
    <w:rPr>
      <w:rFonts w:ascii="Garamond" w:eastAsia="Times New Roman" w:hAnsi="Garamond"/>
      <w:kern w:val="18"/>
      <w:lang w:val="en-US"/>
    </w:rPr>
  </w:style>
  <w:style w:type="character" w:styleId="Hyperlink">
    <w:name w:val="Hyperlink"/>
    <w:rsid w:val="00D71E90"/>
    <w:rPr>
      <w:color w:val="0000FF"/>
      <w:u w:val="single"/>
    </w:rPr>
  </w:style>
  <w:style w:type="paragraph" w:customStyle="1" w:styleId="Style1">
    <w:name w:val="Style1"/>
    <w:basedOn w:val="Header"/>
    <w:link w:val="Style1Char"/>
    <w:qFormat/>
    <w:rsid w:val="00C9186C"/>
    <w:pPr>
      <w:jc w:val="right"/>
    </w:pPr>
    <w:rPr>
      <w:rFonts w:ascii="Arial" w:eastAsia="Calibri" w:hAnsi="Arial"/>
      <w:noProof/>
      <w:kern w:val="0"/>
      <w:sz w:val="28"/>
      <w:szCs w:val="28"/>
      <w:lang w:val="x-none" w:eastAsia="x-none"/>
    </w:rPr>
  </w:style>
  <w:style w:type="character" w:customStyle="1" w:styleId="Style1Char">
    <w:name w:val="Style1 Char"/>
    <w:link w:val="Style1"/>
    <w:rsid w:val="00C9186C"/>
    <w:rPr>
      <w:rFonts w:ascii="Arial" w:hAnsi="Arial"/>
      <w:noProof/>
      <w:sz w:val="28"/>
      <w:szCs w:val="28"/>
    </w:rPr>
  </w:style>
  <w:style w:type="table" w:styleId="TableGrid">
    <w:name w:val="Table Grid"/>
    <w:basedOn w:val="TableNormal"/>
    <w:uiPriority w:val="59"/>
    <w:rsid w:val="00936BB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361B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D361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y%20Documents\EMRU%20CBCC\JD's%20&amp;%20App%20forms\Job%20Application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592CD4-5D96-4302-8EB0-47C4E9871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Job Application Form.dotx</Template>
  <TotalTime>2</TotalTime>
  <Pages>3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Leicestershire Rugby Union</vt:lpstr>
    </vt:vector>
  </TitlesOfParts>
  <Company>Hewlett-Packard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Leicestershire Rugby Union</dc:title>
  <dc:subject/>
  <dc:creator>frased</dc:creator>
  <cp:keywords/>
  <cp:lastModifiedBy>LRU Hon-Sec</cp:lastModifiedBy>
  <cp:revision>3</cp:revision>
  <cp:lastPrinted>2012-11-27T07:40:00Z</cp:lastPrinted>
  <dcterms:created xsi:type="dcterms:W3CDTF">2026-06-16T13:30:00Z</dcterms:created>
  <dcterms:modified xsi:type="dcterms:W3CDTF">2026-06-16T15:46:00Z</dcterms:modified>
</cp:coreProperties>
</file>